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D741DB" w14:paraId="70485058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40AB551D" w14:textId="77777777" w:rsidR="001B2ABD" w:rsidRDefault="00FE3006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  <w:lang w:eastAsia="en-US"/>
              </w:rPr>
              <w:drawing>
                <wp:inline distT="0" distB="0" distL="0" distR="0" wp14:anchorId="58F96424" wp14:editId="72838F8B">
                  <wp:extent cx="2095500" cy="4197350"/>
                  <wp:effectExtent l="0" t="0" r="0" b="0"/>
                  <wp:docPr id="1311437120" name="Picture 1" descr="A person sitting on a couc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696281" name="Picture 1" descr="A person sitting on a couch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-28555" r="-25885" b="51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419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07ED1AB9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2E26CEE0" w14:textId="77777777" w:rsidR="001B2ABD" w:rsidRDefault="00FE3006" w:rsidP="001B2ABD">
            <w:pPr>
              <w:pStyle w:val="Title"/>
            </w:pPr>
            <w:r>
              <w:t>Prajakta Metgud</w:t>
            </w:r>
          </w:p>
          <w:p w14:paraId="21DB2C89" w14:textId="77777777" w:rsidR="001B2ABD" w:rsidRDefault="001B2ABD" w:rsidP="001B2ABD">
            <w:pPr>
              <w:pStyle w:val="Subtitle"/>
            </w:pPr>
          </w:p>
        </w:tc>
      </w:tr>
      <w:tr w:rsidR="00D741DB" w14:paraId="268B37F2" w14:textId="77777777" w:rsidTr="001B2ABD">
        <w:tc>
          <w:tcPr>
            <w:tcW w:w="3600" w:type="dxa"/>
          </w:tcPr>
          <w:sdt>
            <w:sdtPr>
              <w:id w:val="-1711873194"/>
              <w:placeholder>
                <w:docPart w:val="6F66B07E3BA94A5AA6F74ABBAF5F2140"/>
              </w:placeholder>
              <w:temporary/>
              <w:showingPlcHdr/>
              <w15:appearance w15:val="hidden"/>
            </w:sdtPr>
            <w:sdtContent>
              <w:p w14:paraId="213F323D" w14:textId="77777777" w:rsidR="001B2ABD" w:rsidRDefault="00FE3006" w:rsidP="00036450">
                <w:pPr>
                  <w:pStyle w:val="Heading3"/>
                </w:pPr>
                <w:r w:rsidRPr="00D5459D">
                  <w:t>Profile</w:t>
                </w:r>
              </w:p>
            </w:sdtContent>
          </w:sdt>
          <w:p w14:paraId="107701CA" w14:textId="77777777" w:rsidR="008E2765" w:rsidRPr="001F29A2" w:rsidRDefault="00FE3006" w:rsidP="008E2765">
            <w:pPr>
              <w:rPr>
                <w:b/>
                <w:bCs/>
              </w:rPr>
            </w:pPr>
            <w:r w:rsidRPr="001F29A2">
              <w:rPr>
                <w:b/>
                <w:bCs/>
              </w:rPr>
              <w:t>Biomedical Engineer</w:t>
            </w:r>
          </w:p>
          <w:p w14:paraId="408C5BA1" w14:textId="77777777" w:rsidR="008E2765" w:rsidRDefault="008E2765" w:rsidP="008E2765">
            <w:pPr>
              <w:rPr>
                <w:color w:val="0000FF"/>
                <w:u w:val="single"/>
              </w:rPr>
            </w:pPr>
          </w:p>
          <w:p w14:paraId="63A400A2" w14:textId="77777777" w:rsidR="008E2765" w:rsidRDefault="00FE3006" w:rsidP="008E2765">
            <w:proofErr w:type="gramStart"/>
            <w:r w:rsidRPr="003C6400">
              <w:rPr>
                <w:b/>
                <w:bCs/>
              </w:rPr>
              <w:t>Address</w:t>
            </w:r>
            <w:r>
              <w:t xml:space="preserve"> :</w:t>
            </w:r>
            <w:proofErr w:type="gramEnd"/>
            <w:r>
              <w:t xml:space="preserve"> Prajakta Metgud</w:t>
            </w:r>
          </w:p>
          <w:p w14:paraId="25B93C31" w14:textId="77777777" w:rsidR="008E2765" w:rsidRDefault="00FE3006" w:rsidP="008E2765">
            <w:r>
              <w:t xml:space="preserve">                     142, </w:t>
            </w:r>
            <w:proofErr w:type="spellStart"/>
            <w:r>
              <w:t>Choodasandra</w:t>
            </w:r>
            <w:proofErr w:type="spellEnd"/>
            <w:r>
              <w:t xml:space="preserve"> circle,</w:t>
            </w:r>
          </w:p>
          <w:p w14:paraId="4E46E882" w14:textId="77777777" w:rsidR="008E2765" w:rsidRDefault="00FE3006" w:rsidP="008E2765">
            <w:r>
              <w:t xml:space="preserve">                      </w:t>
            </w:r>
            <w:proofErr w:type="spellStart"/>
            <w:r>
              <w:t>Huskur</w:t>
            </w:r>
            <w:proofErr w:type="spellEnd"/>
            <w:r>
              <w:t xml:space="preserve"> post, Hosa Road,</w:t>
            </w:r>
          </w:p>
          <w:p w14:paraId="1152B2B9" w14:textId="77777777" w:rsidR="008E2765" w:rsidRDefault="00FE3006" w:rsidP="008E2765">
            <w:r>
              <w:t xml:space="preserve">                      Bengaluru -560099.</w:t>
            </w:r>
          </w:p>
          <w:p w14:paraId="2C9F2179" w14:textId="77777777" w:rsidR="008E2765" w:rsidRDefault="008E2765" w:rsidP="008E2765"/>
          <w:p w14:paraId="6FD3F69F" w14:textId="77777777" w:rsidR="00036450" w:rsidRDefault="00036450" w:rsidP="00036450"/>
          <w:sdt>
            <w:sdtPr>
              <w:id w:val="-1954003311"/>
              <w:placeholder>
                <w:docPart w:val="CCD0C5502DA94224931ABED85A582A88"/>
              </w:placeholder>
              <w:temporary/>
              <w:showingPlcHdr/>
              <w15:appearance w15:val="hidden"/>
            </w:sdtPr>
            <w:sdtContent>
              <w:p w14:paraId="31A91F88" w14:textId="77777777" w:rsidR="00036450" w:rsidRPr="00CB0055" w:rsidRDefault="00FE3006" w:rsidP="00CB0055">
                <w:pPr>
                  <w:pStyle w:val="Heading3"/>
                </w:pPr>
                <w:r w:rsidRPr="00CB0055">
                  <w:t>Contact</w:t>
                </w:r>
              </w:p>
            </w:sdtContent>
          </w:sdt>
          <w:sdt>
            <w:sdtPr>
              <w:id w:val="1111563247"/>
              <w:placeholder>
                <w:docPart w:val="37262BABA5214D66AEA429BA586D27BB"/>
              </w:placeholder>
              <w:temporary/>
              <w:showingPlcHdr/>
              <w15:appearance w15:val="hidden"/>
            </w:sdtPr>
            <w:sdtContent>
              <w:p w14:paraId="402B824B" w14:textId="77777777" w:rsidR="004D3011" w:rsidRDefault="00FE3006" w:rsidP="004D3011">
                <w:r w:rsidRPr="003C6400">
                  <w:rPr>
                    <w:b/>
                    <w:bCs/>
                  </w:rPr>
                  <w:t>PHONE:</w:t>
                </w:r>
              </w:p>
            </w:sdtContent>
          </w:sdt>
          <w:p w14:paraId="60324193" w14:textId="77777777" w:rsidR="008E2765" w:rsidRDefault="00FE3006" w:rsidP="008E2765">
            <w:proofErr w:type="gramStart"/>
            <w:r w:rsidRPr="003C6400">
              <w:rPr>
                <w:b/>
                <w:bCs/>
              </w:rPr>
              <w:t>Mobile</w:t>
            </w:r>
            <w:r>
              <w:t xml:space="preserve"> :</w:t>
            </w:r>
            <w:proofErr w:type="gramEnd"/>
            <w:r>
              <w:t xml:space="preserve"> +91 – 9148833284</w:t>
            </w:r>
          </w:p>
          <w:p w14:paraId="030A8570" w14:textId="77777777" w:rsidR="004D3011" w:rsidRDefault="004D3011" w:rsidP="004D3011"/>
          <w:sdt>
            <w:sdtPr>
              <w:id w:val="-240260293"/>
              <w:placeholder>
                <w:docPart w:val="6F317567F21B4F5993F950F437E8C4F9"/>
              </w:placeholder>
              <w:temporary/>
              <w:showingPlcHdr/>
              <w15:appearance w15:val="hidden"/>
            </w:sdtPr>
            <w:sdtContent>
              <w:p w14:paraId="45ADD5C8" w14:textId="77777777" w:rsidR="004D3011" w:rsidRDefault="00FE3006" w:rsidP="004D3011">
                <w:r w:rsidRPr="003C6400">
                  <w:rPr>
                    <w:b/>
                    <w:bCs/>
                  </w:rPr>
                  <w:t>EMAIL:</w:t>
                </w:r>
              </w:p>
            </w:sdtContent>
          </w:sdt>
          <w:p w14:paraId="38EF270F" w14:textId="77777777" w:rsidR="008E2765" w:rsidRDefault="00FE3006" w:rsidP="008E2765">
            <w:pPr>
              <w:rPr>
                <w:color w:val="0000FF"/>
                <w:u w:val="single"/>
              </w:rPr>
            </w:pPr>
            <w:hyperlink r:id="rId8" w:history="1">
              <w:r>
                <w:rPr>
                  <w:color w:val="0000FF"/>
                  <w:u w:val="single"/>
                </w:rPr>
                <w:t>prajakta8887@gmail.com</w:t>
              </w:r>
            </w:hyperlink>
          </w:p>
          <w:p w14:paraId="49BA4D48" w14:textId="77777777" w:rsidR="00036450" w:rsidRPr="00E4381A" w:rsidRDefault="00036450" w:rsidP="004D3011">
            <w:pPr>
              <w:rPr>
                <w:rStyle w:val="Hyperlink"/>
              </w:rPr>
            </w:pPr>
          </w:p>
          <w:sdt>
            <w:sdtPr>
              <w:rPr>
                <w:color w:val="B85A22" w:themeColor="accent2" w:themeShade="BF"/>
                <w:u w:val="single"/>
              </w:rPr>
              <w:id w:val="-1444214663"/>
              <w:placeholder>
                <w:docPart w:val="6D4D9967D83F4369B4FDDFBEDF1212DC"/>
              </w:placeholder>
              <w:temporary/>
              <w:showingPlcHdr/>
              <w15:appearance w15:val="hidden"/>
            </w:sdtPr>
            <w:sdtEndPr>
              <w:rPr>
                <w:color w:val="548AB7" w:themeColor="accent1" w:themeShade="BF"/>
                <w:u w:val="none"/>
              </w:rPr>
            </w:sdtEndPr>
            <w:sdtContent>
              <w:p w14:paraId="0B338D0A" w14:textId="77777777" w:rsidR="004D3011" w:rsidRPr="00CB0055" w:rsidRDefault="00FE3006" w:rsidP="00CB0055">
                <w:pPr>
                  <w:pStyle w:val="Heading3"/>
                </w:pPr>
                <w:r w:rsidRPr="00CB0055">
                  <w:t>Hobbies</w:t>
                </w:r>
              </w:p>
            </w:sdtContent>
          </w:sdt>
          <w:p w14:paraId="53B66FDB" w14:textId="77F9364D" w:rsidR="004D3011" w:rsidRDefault="00790EB0" w:rsidP="00BB7AA3">
            <w:pPr>
              <w:pStyle w:val="ListParagraph"/>
              <w:numPr>
                <w:ilvl w:val="0"/>
                <w:numId w:val="1"/>
              </w:numPr>
            </w:pPr>
            <w:r>
              <w:t>Exploring on home ideas</w:t>
            </w:r>
          </w:p>
          <w:p w14:paraId="18EDF961" w14:textId="77777777" w:rsidR="00BB7AA3" w:rsidRDefault="00FE3006" w:rsidP="00BB7AA3">
            <w:pPr>
              <w:pStyle w:val="ListParagraph"/>
              <w:numPr>
                <w:ilvl w:val="0"/>
                <w:numId w:val="1"/>
              </w:numPr>
            </w:pPr>
            <w:r>
              <w:t xml:space="preserve">Dancing </w:t>
            </w:r>
          </w:p>
          <w:p w14:paraId="7C84C963" w14:textId="77777777" w:rsidR="00BB7AA3" w:rsidRDefault="00FE3006" w:rsidP="00BB7AA3">
            <w:pPr>
              <w:pStyle w:val="ListParagraph"/>
              <w:numPr>
                <w:ilvl w:val="0"/>
                <w:numId w:val="1"/>
              </w:numPr>
            </w:pPr>
            <w:r>
              <w:t xml:space="preserve">Travelling </w:t>
            </w:r>
          </w:p>
          <w:p w14:paraId="0D2EE24A" w14:textId="77777777" w:rsidR="00BB7AA3" w:rsidRDefault="00BB7AA3" w:rsidP="004D3011"/>
          <w:p w14:paraId="5AABE628" w14:textId="77777777" w:rsidR="001F29A2" w:rsidRDefault="001F29A2" w:rsidP="004D3011"/>
          <w:p w14:paraId="0FA96BFE" w14:textId="77777777" w:rsidR="001F29A2" w:rsidRDefault="00FE3006" w:rsidP="001F29A2">
            <w:pPr>
              <w:pStyle w:val="Heading1"/>
              <w:spacing w:after="35"/>
              <w:ind w:left="-5"/>
            </w:pPr>
            <w:r w:rsidRPr="001F29A2">
              <w:rPr>
                <w:b/>
                <w:caps/>
                <w:sz w:val="28"/>
                <w:szCs w:val="24"/>
              </w:rPr>
              <w:t>PERSONAL INFORMATION</w:t>
            </w:r>
            <w:r>
              <w:t xml:space="preserve">  </w:t>
            </w:r>
          </w:p>
          <w:p w14:paraId="71A0B27B" w14:textId="77777777" w:rsidR="0014349B" w:rsidRDefault="00FE3006" w:rsidP="001F29A2">
            <w:pPr>
              <w:numPr>
                <w:ilvl w:val="0"/>
                <w:numId w:val="4"/>
              </w:numPr>
              <w:spacing w:after="10" w:line="251" w:lineRule="auto"/>
              <w:ind w:left="705" w:right="9" w:hanging="360"/>
            </w:pPr>
            <w:r>
              <w:rPr>
                <w:b/>
                <w:bCs/>
              </w:rPr>
              <w:t>Husband</w:t>
            </w:r>
            <w:r>
              <w:t xml:space="preserve">: Mr. </w:t>
            </w:r>
            <w:proofErr w:type="spellStart"/>
            <w:r w:rsidR="009242D7">
              <w:t>Pavan.Akkoji</w:t>
            </w:r>
            <w:proofErr w:type="spellEnd"/>
            <w:r>
              <w:t xml:space="preserve"> </w:t>
            </w:r>
          </w:p>
          <w:p w14:paraId="3CEC1644" w14:textId="77777777" w:rsidR="001F29A2" w:rsidRDefault="00FE3006" w:rsidP="001F29A2">
            <w:pPr>
              <w:numPr>
                <w:ilvl w:val="0"/>
                <w:numId w:val="4"/>
              </w:numPr>
              <w:spacing w:after="10" w:line="251" w:lineRule="auto"/>
              <w:ind w:left="705" w:right="9" w:hanging="360"/>
            </w:pPr>
            <w:r w:rsidRPr="0014349B">
              <w:rPr>
                <w:b/>
                <w:bCs/>
              </w:rPr>
              <w:t>Father’s name:</w:t>
            </w:r>
            <w:r w:rsidRPr="0014349B">
              <w:t xml:space="preserve">  </w:t>
            </w:r>
            <w:proofErr w:type="spellStart"/>
            <w:proofErr w:type="gramStart"/>
            <w:r w:rsidRPr="0014349B">
              <w:t>Mahantesh.B.Metgud</w:t>
            </w:r>
            <w:proofErr w:type="spellEnd"/>
            <w:proofErr w:type="gramEnd"/>
            <w:r w:rsidRPr="0014349B">
              <w:t>.</w:t>
            </w:r>
            <w:r>
              <w:tab/>
              <w:t xml:space="preserve">  </w:t>
            </w:r>
          </w:p>
          <w:p w14:paraId="481EF2AA" w14:textId="77777777" w:rsidR="001F29A2" w:rsidRDefault="00FE3006" w:rsidP="001F29A2">
            <w:pPr>
              <w:numPr>
                <w:ilvl w:val="0"/>
                <w:numId w:val="4"/>
              </w:numPr>
              <w:spacing w:after="10" w:line="251" w:lineRule="auto"/>
              <w:ind w:left="705" w:right="9" w:hanging="360"/>
            </w:pPr>
            <w:r w:rsidRPr="001F29A2">
              <w:rPr>
                <w:b/>
                <w:bCs/>
              </w:rPr>
              <w:t>Languages Known</w:t>
            </w:r>
            <w:r>
              <w:t>:</w:t>
            </w:r>
            <w:r w:rsidR="00F65803">
              <w:t xml:space="preserve"> English, Hindi, Kannada, </w:t>
            </w:r>
            <w:proofErr w:type="gramStart"/>
            <w:r w:rsidR="00F65803">
              <w:t xml:space="preserve">Marathi </w:t>
            </w:r>
            <w:r>
              <w:t>.</w:t>
            </w:r>
            <w:proofErr w:type="gramEnd"/>
            <w:r>
              <w:t xml:space="preserve"> </w:t>
            </w:r>
          </w:p>
          <w:p w14:paraId="665033EE" w14:textId="77777777" w:rsidR="001F29A2" w:rsidRDefault="00FE3006" w:rsidP="001F29A2">
            <w:pPr>
              <w:numPr>
                <w:ilvl w:val="0"/>
                <w:numId w:val="4"/>
              </w:numPr>
              <w:spacing w:after="10" w:line="251" w:lineRule="auto"/>
              <w:ind w:left="705" w:right="9" w:hanging="360"/>
            </w:pPr>
            <w:r w:rsidRPr="0014349B">
              <w:rPr>
                <w:rFonts w:ascii="Arial" w:eastAsia="Arial" w:hAnsi="Arial" w:cs="Arial"/>
                <w:b/>
                <w:bCs/>
              </w:rPr>
              <w:tab/>
            </w:r>
            <w:r w:rsidRPr="0014349B">
              <w:rPr>
                <w:b/>
                <w:bCs/>
              </w:rPr>
              <w:t>Date of Birth:</w:t>
            </w:r>
            <w:r>
              <w:t xml:space="preserve"> 15 Feb 1991 </w:t>
            </w:r>
          </w:p>
          <w:p w14:paraId="2DE518F0" w14:textId="77777777" w:rsidR="001F29A2" w:rsidRPr="004D3011" w:rsidRDefault="001F29A2" w:rsidP="004D3011"/>
        </w:tc>
        <w:tc>
          <w:tcPr>
            <w:tcW w:w="720" w:type="dxa"/>
          </w:tcPr>
          <w:p w14:paraId="48FA831B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4107673953114479BDDCF2A2C7F0AA89"/>
              </w:placeholder>
              <w:temporary/>
              <w:showingPlcHdr/>
              <w15:appearance w15:val="hidden"/>
            </w:sdtPr>
            <w:sdtContent>
              <w:p w14:paraId="4D848D6E" w14:textId="77777777" w:rsidR="001B2ABD" w:rsidRDefault="00FE3006" w:rsidP="00036450">
                <w:pPr>
                  <w:pStyle w:val="Heading2"/>
                </w:pPr>
                <w:r w:rsidRPr="00036450">
                  <w:t>EDUCATION</w:t>
                </w:r>
              </w:p>
            </w:sdtContent>
          </w:sdt>
          <w:p w14:paraId="7132A101" w14:textId="77777777" w:rsidR="00036450" w:rsidRDefault="00FE3006" w:rsidP="00B359E4">
            <w:pPr>
              <w:pStyle w:val="Heading4"/>
            </w:pPr>
            <w:r>
              <w:t xml:space="preserve">SSRS </w:t>
            </w:r>
          </w:p>
          <w:p w14:paraId="3E57A0B8" w14:textId="77777777" w:rsidR="008E2765" w:rsidRPr="008E2765" w:rsidRDefault="00FE3006" w:rsidP="008E2765">
            <w:r>
              <w:t>Karnataka State Secondary Education Board</w:t>
            </w:r>
          </w:p>
          <w:p w14:paraId="42BD8856" w14:textId="77777777" w:rsidR="00036450" w:rsidRPr="00B359E4" w:rsidRDefault="00FE3006" w:rsidP="00B359E4">
            <w:pPr>
              <w:pStyle w:val="Date"/>
            </w:pPr>
            <w:r>
              <w:t>2006 – 2007</w:t>
            </w:r>
            <w:r w:rsidRPr="00B359E4">
              <w:t xml:space="preserve"> </w:t>
            </w:r>
          </w:p>
          <w:p w14:paraId="7C242EBE" w14:textId="77777777" w:rsidR="00036450" w:rsidRDefault="00FE3006" w:rsidP="00036450">
            <w:r>
              <w:t>78.4%</w:t>
            </w:r>
          </w:p>
          <w:p w14:paraId="1322379F" w14:textId="77777777" w:rsidR="00036450" w:rsidRDefault="00FE3006" w:rsidP="00B359E4">
            <w:pPr>
              <w:pStyle w:val="Heading4"/>
            </w:pPr>
            <w:r>
              <w:t xml:space="preserve">Chetan PU College </w:t>
            </w:r>
          </w:p>
          <w:p w14:paraId="22BC8756" w14:textId="77777777" w:rsidR="008E2765" w:rsidRPr="008E2765" w:rsidRDefault="00FE3006" w:rsidP="008E2765">
            <w:r>
              <w:t>Karnataka State Pre University Board</w:t>
            </w:r>
          </w:p>
          <w:p w14:paraId="35A0A70A" w14:textId="77777777" w:rsidR="008E2765" w:rsidRDefault="00FE3006" w:rsidP="00036450">
            <w:r>
              <w:t>2007 – 2009</w:t>
            </w:r>
          </w:p>
          <w:p w14:paraId="6F34F855" w14:textId="77777777" w:rsidR="00036450" w:rsidRDefault="00FE3006" w:rsidP="00036450">
            <w:r>
              <w:t>80%</w:t>
            </w:r>
          </w:p>
          <w:p w14:paraId="5E27BC94" w14:textId="77777777" w:rsidR="008E2765" w:rsidRDefault="00FE3006" w:rsidP="00036450">
            <w:pPr>
              <w:rPr>
                <w:b/>
              </w:rPr>
            </w:pPr>
            <w:r w:rsidRPr="008E2765">
              <w:rPr>
                <w:b/>
              </w:rPr>
              <w:t>KLE Dr. M.S. Sheshgiri College of Engineering and Technology</w:t>
            </w:r>
          </w:p>
          <w:p w14:paraId="357A6297" w14:textId="77777777" w:rsidR="008E2765" w:rsidRDefault="00FE3006" w:rsidP="00036450">
            <w:pPr>
              <w:rPr>
                <w:b/>
              </w:rPr>
            </w:pPr>
            <w:r>
              <w:rPr>
                <w:b/>
              </w:rPr>
              <w:t xml:space="preserve">Bio Medical: </w:t>
            </w:r>
          </w:p>
          <w:p w14:paraId="3325191E" w14:textId="77777777" w:rsidR="008E2765" w:rsidRDefault="00FE3006" w:rsidP="00036450">
            <w:r>
              <w:t>2010 – 2014</w:t>
            </w:r>
          </w:p>
          <w:p w14:paraId="31415AB5" w14:textId="77777777" w:rsidR="008E2765" w:rsidRPr="008E2765" w:rsidRDefault="00FE3006" w:rsidP="00036450">
            <w:pPr>
              <w:rPr>
                <w:b/>
              </w:rPr>
            </w:pPr>
            <w:r>
              <w:t>71%</w:t>
            </w:r>
          </w:p>
          <w:p w14:paraId="33419E2F" w14:textId="60B10EAA" w:rsidR="00036450" w:rsidRDefault="00000000" w:rsidP="00036450">
            <w:pPr>
              <w:pStyle w:val="Heading2"/>
            </w:pPr>
            <w:sdt>
              <w:sdtPr>
                <w:id w:val="1001553383"/>
                <w:placeholder>
                  <w:docPart w:val="E88CD44D4ADE4E3CB759EF5C18BD84A7"/>
                </w:placeholder>
                <w:temporary/>
                <w:showingPlcHdr/>
                <w15:appearance w15:val="hidden"/>
              </w:sdtPr>
              <w:sdtContent>
                <w:r w:rsidR="00FE3006" w:rsidRPr="00036450">
                  <w:t>WORK EXPERIENCE</w:t>
                </w:r>
              </w:sdtContent>
            </w:sdt>
            <w:r w:rsidR="007A5CFB">
              <w:t xml:space="preserve">- </w:t>
            </w:r>
            <w:r w:rsidR="00970EFE">
              <w:t>7.6</w:t>
            </w:r>
            <w:r w:rsidR="00F65803">
              <w:t xml:space="preserve"> </w:t>
            </w:r>
            <w:r w:rsidR="007A5CFB">
              <w:t>years</w:t>
            </w:r>
          </w:p>
          <w:p w14:paraId="775E2F09" w14:textId="3C75EC27" w:rsidR="00036450" w:rsidRPr="00BB7AA3" w:rsidRDefault="00FE3006" w:rsidP="00B359E4">
            <w:pPr>
              <w:pStyle w:val="Heading4"/>
            </w:pPr>
            <w:r>
              <w:t xml:space="preserve">Seva Medicals Equipment’s PVT </w:t>
            </w:r>
            <w:proofErr w:type="gramStart"/>
            <w:r>
              <w:t xml:space="preserve">LTD </w:t>
            </w:r>
            <w:r w:rsidRPr="00036450">
              <w:t xml:space="preserve"> </w:t>
            </w:r>
            <w:r>
              <w:t>[</w:t>
            </w:r>
            <w:proofErr w:type="gramEnd"/>
            <w:r w:rsidR="004E0A5C">
              <w:t>Inside</w:t>
            </w:r>
            <w:r>
              <w:t xml:space="preserve"> </w:t>
            </w:r>
            <w:r w:rsidR="00C57581">
              <w:t>sales</w:t>
            </w:r>
            <w:r w:rsidR="005B26F6">
              <w:t xml:space="preserve"> Specialist</w:t>
            </w:r>
            <w:r w:rsidR="00C57581">
              <w:t>]2014-2016</w:t>
            </w:r>
          </w:p>
          <w:p w14:paraId="733F74C9" w14:textId="719CC521" w:rsidR="00BB7AA3" w:rsidRPr="007249E5" w:rsidRDefault="00FE3006" w:rsidP="00332B7A">
            <w:pPr>
              <w:pStyle w:val="Date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hint="eastAsia"/>
              </w:rPr>
              <w:t xml:space="preserve">Worked as </w:t>
            </w:r>
            <w:r w:rsidR="005B26F6">
              <w:t xml:space="preserve">Inside Sales </w:t>
            </w:r>
            <w:proofErr w:type="gramStart"/>
            <w:r w:rsidR="005B26F6">
              <w:t>Specialist</w:t>
            </w:r>
            <w:r>
              <w:rPr>
                <w:rFonts w:hint="eastAsia"/>
              </w:rPr>
              <w:t>(</w:t>
            </w:r>
            <w:proofErr w:type="gramEnd"/>
            <w:r>
              <w:rPr>
                <w:rFonts w:hint="eastAsia"/>
              </w:rPr>
              <w:t xml:space="preserve">Bio medical) and sales Executive for products like </w:t>
            </w:r>
            <w:r>
              <w:t>Pacemaker</w:t>
            </w:r>
            <w:r w:rsidR="00085357">
              <w:t xml:space="preserve"> (</w:t>
            </w:r>
            <w:proofErr w:type="spellStart"/>
            <w:proofErr w:type="gramStart"/>
            <w:r w:rsidR="00085357">
              <w:t>St.Jude</w:t>
            </w:r>
            <w:proofErr w:type="spellEnd"/>
            <w:proofErr w:type="gramEnd"/>
            <w:r w:rsidR="00085357">
              <w:t xml:space="preserve"> company)</w:t>
            </w:r>
            <w:r>
              <w:t>, Heart</w:t>
            </w:r>
            <w:r>
              <w:rPr>
                <w:rFonts w:hint="eastAsia"/>
              </w:rPr>
              <w:t xml:space="preserve"> machine and </w:t>
            </w:r>
            <w:proofErr w:type="gramStart"/>
            <w:r>
              <w:t>equipment’s</w:t>
            </w:r>
            <w:r>
              <w:rPr>
                <w:rFonts w:hint="eastAsia"/>
              </w:rPr>
              <w:t>(</w:t>
            </w:r>
            <w:proofErr w:type="gramEnd"/>
            <w:r>
              <w:rPr>
                <w:rFonts w:hint="eastAsia"/>
              </w:rPr>
              <w:t>ICU &amp;CVTS OT products)</w:t>
            </w:r>
          </w:p>
          <w:p w14:paraId="6470416C" w14:textId="77777777" w:rsidR="00BB7AA3" w:rsidRDefault="00FE3006" w:rsidP="00332B7A">
            <w:pPr>
              <w:pStyle w:val="Date"/>
              <w:numPr>
                <w:ilvl w:val="0"/>
                <w:numId w:val="18"/>
              </w:numPr>
            </w:pPr>
            <w:r>
              <w:rPr>
                <w:rFonts w:ascii="Arial" w:hAnsi="Arial" w:cs="Arial"/>
              </w:rPr>
              <w:t>I</w:t>
            </w:r>
            <w:r>
              <w:rPr>
                <w:rFonts w:hint="eastAsia"/>
              </w:rPr>
              <w:t xml:space="preserve"> have extensively familiar with heart devices like ASD</w:t>
            </w:r>
            <w:r w:rsidR="00085357">
              <w:t xml:space="preserve"> </w:t>
            </w:r>
            <w:r>
              <w:rPr>
                <w:rFonts w:hint="eastAsia"/>
              </w:rPr>
              <w:t>(Atrial septal defect</w:t>
            </w:r>
            <w:proofErr w:type="gramStart"/>
            <w:r>
              <w:rPr>
                <w:rFonts w:hint="eastAsia"/>
              </w:rPr>
              <w:t>),VSD</w:t>
            </w:r>
            <w:proofErr w:type="gramEnd"/>
            <w:r>
              <w:rPr>
                <w:rFonts w:hint="eastAsia"/>
              </w:rPr>
              <w:t>(</w:t>
            </w:r>
            <w:r>
              <w:t>Ventricle</w:t>
            </w:r>
            <w:r>
              <w:rPr>
                <w:rFonts w:hint="eastAsia"/>
              </w:rPr>
              <w:t xml:space="preserve"> septal defect</w:t>
            </w:r>
            <w:proofErr w:type="gramStart"/>
            <w:r>
              <w:rPr>
                <w:rFonts w:hint="eastAsia"/>
              </w:rPr>
              <w:t>),PDA</w:t>
            </w:r>
            <w:proofErr w:type="gramEnd"/>
            <w:r>
              <w:rPr>
                <w:rFonts w:hint="eastAsia"/>
              </w:rPr>
              <w:t xml:space="preserve">(Patent ductus </w:t>
            </w:r>
            <w:r>
              <w:t>arteriosus</w:t>
            </w:r>
            <w:proofErr w:type="gramStart"/>
            <w:r>
              <w:rPr>
                <w:rFonts w:hint="eastAsia"/>
              </w:rPr>
              <w:t>).</w:t>
            </w:r>
            <w:r w:rsidR="00085357">
              <w:t>Software</w:t>
            </w:r>
            <w:proofErr w:type="gramEnd"/>
            <w:r w:rsidR="00085357">
              <w:t xml:space="preserve"> based devices.</w:t>
            </w:r>
          </w:p>
          <w:p w14:paraId="418AB68F" w14:textId="77777777" w:rsidR="004D3011" w:rsidRDefault="00FE3006" w:rsidP="00332B7A">
            <w:pPr>
              <w:pStyle w:val="ListParagraph"/>
              <w:numPr>
                <w:ilvl w:val="0"/>
                <w:numId w:val="18"/>
              </w:numPr>
            </w:pPr>
            <w:r>
              <w:rPr>
                <w:rFonts w:hint="eastAsia"/>
              </w:rPr>
              <w:t xml:space="preserve">Also familiar with </w:t>
            </w:r>
            <w:r>
              <w:t>Peripheral</w:t>
            </w:r>
            <w:r>
              <w:rPr>
                <w:rFonts w:hint="eastAsia"/>
              </w:rPr>
              <w:t xml:space="preserve"> stents &amp; IVC Filter</w:t>
            </w:r>
            <w:r w:rsidR="00085357">
              <w:t xml:space="preserve"> </w:t>
            </w:r>
            <w:r>
              <w:rPr>
                <w:rFonts w:hint="eastAsia"/>
              </w:rPr>
              <w:t>(Bard company).</w:t>
            </w:r>
          </w:p>
          <w:p w14:paraId="018A5C20" w14:textId="77777777" w:rsidR="00BB7AA3" w:rsidRDefault="00BB7AA3" w:rsidP="00BB7AA3"/>
          <w:p w14:paraId="33FCF8BD" w14:textId="2548AC00" w:rsidR="004D3011" w:rsidRPr="004D3011" w:rsidRDefault="00FE3006" w:rsidP="00B359E4">
            <w:pPr>
              <w:pStyle w:val="Heading4"/>
              <w:rPr>
                <w:bCs/>
              </w:rPr>
            </w:pPr>
            <w:proofErr w:type="spellStart"/>
            <w:r w:rsidRPr="00047B8D">
              <w:t>VirtusaPolaris</w:t>
            </w:r>
            <w:proofErr w:type="spellEnd"/>
            <w:r w:rsidRPr="00047B8D">
              <w:t xml:space="preserve"> </w:t>
            </w:r>
            <w:r w:rsidR="00BB7AA3">
              <w:t xml:space="preserve">[Senior </w:t>
            </w:r>
            <w:r w:rsidR="005B26F6">
              <w:t>Associate Sales Specialist</w:t>
            </w:r>
            <w:r w:rsidR="00BB7AA3">
              <w:t xml:space="preserve">] </w:t>
            </w:r>
            <w:r w:rsidR="00C57581">
              <w:t>2016-2017</w:t>
            </w:r>
          </w:p>
          <w:p w14:paraId="0ADF3E96" w14:textId="77777777" w:rsidR="00047B8D" w:rsidRDefault="00FE3006" w:rsidP="00332B7A">
            <w:pPr>
              <w:pStyle w:val="ListParagraph"/>
              <w:numPr>
                <w:ilvl w:val="0"/>
                <w:numId w:val="20"/>
              </w:numPr>
            </w:pPr>
            <w:r>
              <w:t>Worked as Sales Executive engineer in Telecom project in AT&amp;T Project.</w:t>
            </w:r>
          </w:p>
          <w:p w14:paraId="3170A9E4" w14:textId="77777777" w:rsidR="004D3011" w:rsidRDefault="00FE3006" w:rsidP="002F7A92">
            <w:pPr>
              <w:pStyle w:val="ListParagraph"/>
              <w:numPr>
                <w:ilvl w:val="0"/>
                <w:numId w:val="20"/>
              </w:numPr>
            </w:pPr>
            <w:r>
              <w:t>Hands on</w:t>
            </w:r>
            <w:r w:rsidR="00151CD1">
              <w:t xml:space="preserve"> experience on</w:t>
            </w:r>
            <w:r>
              <w:t xml:space="preserve"> CRM Tool.</w:t>
            </w:r>
            <w:r w:rsidR="00DD7D09">
              <w:t xml:space="preserve"> </w:t>
            </w:r>
          </w:p>
          <w:p w14:paraId="4A326429" w14:textId="77777777" w:rsidR="00151CD1" w:rsidRDefault="00FE3006" w:rsidP="002F7A92">
            <w:pPr>
              <w:pStyle w:val="ListParagraph"/>
              <w:numPr>
                <w:ilvl w:val="0"/>
                <w:numId w:val="20"/>
              </w:numPr>
            </w:pPr>
            <w:r>
              <w:t>Business</w:t>
            </w:r>
            <w:r w:rsidR="001672A6">
              <w:t xml:space="preserve"> Development Executive.</w:t>
            </w:r>
          </w:p>
          <w:p w14:paraId="0A39504D" w14:textId="77777777" w:rsidR="00151CD1" w:rsidRDefault="00FE3006" w:rsidP="002F7A92">
            <w:pPr>
              <w:pStyle w:val="ListParagraph"/>
              <w:numPr>
                <w:ilvl w:val="0"/>
                <w:numId w:val="20"/>
              </w:numPr>
            </w:pPr>
            <w:r>
              <w:t>Wo</w:t>
            </w:r>
            <w:r w:rsidR="001672A6">
              <w:t xml:space="preserve">rked on Lead </w:t>
            </w:r>
            <w:proofErr w:type="gramStart"/>
            <w:r w:rsidR="001672A6">
              <w:t>Generation(</w:t>
            </w:r>
            <w:proofErr w:type="gramEnd"/>
            <w:r w:rsidR="001672A6">
              <w:t>In-out bound</w:t>
            </w:r>
            <w:proofErr w:type="gramStart"/>
            <w:r w:rsidR="001672A6">
              <w:t>),cold</w:t>
            </w:r>
            <w:proofErr w:type="gramEnd"/>
            <w:r w:rsidR="001672A6">
              <w:t xml:space="preserve"> </w:t>
            </w:r>
            <w:proofErr w:type="gramStart"/>
            <w:r w:rsidR="001672A6">
              <w:t>calling,B</w:t>
            </w:r>
            <w:proofErr w:type="gramEnd"/>
            <w:r w:rsidR="001672A6">
              <w:t>2B</w:t>
            </w:r>
          </w:p>
          <w:p w14:paraId="53CA5C35" w14:textId="77777777" w:rsidR="00151CD1" w:rsidRDefault="00FE3006" w:rsidP="001672A6">
            <w:pPr>
              <w:pStyle w:val="ListParagraph"/>
              <w:numPr>
                <w:ilvl w:val="0"/>
                <w:numId w:val="20"/>
              </w:numPr>
            </w:pPr>
            <w:r>
              <w:t xml:space="preserve">Computer skills familiar with </w:t>
            </w:r>
            <w:r w:rsidRPr="001672A6">
              <w:t>(Word, PowerPoint, Outlook, and Excel)</w:t>
            </w:r>
          </w:p>
          <w:p w14:paraId="15404CFA" w14:textId="77777777" w:rsidR="007249E5" w:rsidRDefault="007249E5" w:rsidP="004D3011"/>
          <w:p w14:paraId="5ED5BFA0" w14:textId="77777777" w:rsidR="00151CD1" w:rsidRPr="00151CD1" w:rsidRDefault="00FE3006" w:rsidP="00151CD1">
            <w:pPr>
              <w:pStyle w:val="Heading4"/>
            </w:pPr>
            <w:r w:rsidRPr="00C57581">
              <w:t xml:space="preserve">Seva Medical </w:t>
            </w:r>
            <w:proofErr w:type="spellStart"/>
            <w:r w:rsidRPr="00C57581">
              <w:t>Equipments’sPvt</w:t>
            </w:r>
            <w:proofErr w:type="spellEnd"/>
            <w:r w:rsidRPr="00C57581">
              <w:t xml:space="preserve"> Ltd</w:t>
            </w:r>
            <w:r w:rsidR="00C97362">
              <w:t xml:space="preserve"> </w:t>
            </w:r>
            <w:r w:rsidRPr="00C57581">
              <w:t>[</w:t>
            </w:r>
            <w:r w:rsidR="00473D5C">
              <w:t>Inside sales</w:t>
            </w:r>
            <w:r>
              <w:t>]</w:t>
            </w:r>
            <w:r w:rsidR="00536728">
              <w:t>2018</w:t>
            </w:r>
            <w:r w:rsidR="00473D5C">
              <w:t>-2020</w:t>
            </w:r>
          </w:p>
          <w:p w14:paraId="49254ECA" w14:textId="77777777" w:rsidR="007249E5" w:rsidRDefault="00FE3006" w:rsidP="00332B7A">
            <w:pPr>
              <w:pStyle w:val="NoSpacing"/>
              <w:numPr>
                <w:ilvl w:val="0"/>
                <w:numId w:val="17"/>
              </w:numPr>
            </w:pPr>
            <w:r>
              <w:t>Worked as Sales Engineer</w:t>
            </w:r>
            <w:r w:rsidR="00C97362">
              <w:t xml:space="preserve"> </w:t>
            </w:r>
            <w:r>
              <w:t>(Bio medical)</w:t>
            </w:r>
            <w:r w:rsidR="00C97362">
              <w:t xml:space="preserve"> </w:t>
            </w:r>
            <w:r>
              <w:t>with various products with B2B and Cold calling.</w:t>
            </w:r>
          </w:p>
          <w:p w14:paraId="374C8A47" w14:textId="77777777" w:rsidR="007249E5" w:rsidRDefault="00FE3006" w:rsidP="00332B7A">
            <w:pPr>
              <w:pStyle w:val="NoSpacing"/>
              <w:numPr>
                <w:ilvl w:val="0"/>
                <w:numId w:val="17"/>
              </w:numPr>
            </w:pPr>
            <w:r>
              <w:t xml:space="preserve">Worked on sales products </w:t>
            </w:r>
            <w:r w:rsidR="00D8682C">
              <w:t xml:space="preserve">for various </w:t>
            </w:r>
          </w:p>
          <w:p w14:paraId="0E61990B" w14:textId="77777777" w:rsidR="00332B7A" w:rsidRDefault="00FE3006" w:rsidP="00332B7A">
            <w:pPr>
              <w:pStyle w:val="NoSpacing"/>
              <w:numPr>
                <w:ilvl w:val="0"/>
                <w:numId w:val="17"/>
              </w:numPr>
            </w:pPr>
            <w:r>
              <w:t>Software based medical Devices to companies like GE, Phillips and Siemens</w:t>
            </w:r>
          </w:p>
          <w:p w14:paraId="5138E6E7" w14:textId="77777777" w:rsidR="00C57581" w:rsidRDefault="00C57581" w:rsidP="00C57581">
            <w:pPr>
              <w:pStyle w:val="NoSpacing"/>
              <w:ind w:left="720"/>
            </w:pPr>
          </w:p>
          <w:p w14:paraId="0EFF16B2" w14:textId="5F5DC644" w:rsidR="00C57581" w:rsidRPr="00C57581" w:rsidRDefault="00FE3006" w:rsidP="00C57581">
            <w:pPr>
              <w:pStyle w:val="Heading4"/>
            </w:pPr>
            <w:proofErr w:type="spellStart"/>
            <w:r w:rsidRPr="00C57581">
              <w:t>Orcapod</w:t>
            </w:r>
            <w:proofErr w:type="spellEnd"/>
            <w:r w:rsidRPr="00C57581">
              <w:t xml:space="preserve"> Consulting Services</w:t>
            </w:r>
            <w:r w:rsidR="00C97362">
              <w:t xml:space="preserve"> </w:t>
            </w:r>
            <w:proofErr w:type="gramStart"/>
            <w:r w:rsidRPr="00C57581">
              <w:t>(</w:t>
            </w:r>
            <w:r w:rsidR="005B26F6">
              <w:t xml:space="preserve"> Senior</w:t>
            </w:r>
            <w:proofErr w:type="gramEnd"/>
            <w:r w:rsidR="005B26F6">
              <w:t xml:space="preserve"> </w:t>
            </w:r>
            <w:r w:rsidRPr="00C57581">
              <w:t xml:space="preserve">Inside sales </w:t>
            </w:r>
            <w:proofErr w:type="gramStart"/>
            <w:r w:rsidRPr="00C57581">
              <w:t>Specialist )</w:t>
            </w:r>
            <w:proofErr w:type="gramEnd"/>
            <w:r w:rsidR="00C97362">
              <w:t xml:space="preserve"> </w:t>
            </w:r>
            <w:r w:rsidRPr="00C57581">
              <w:t>[from2022</w:t>
            </w:r>
            <w:r w:rsidR="00B92896">
              <w:t xml:space="preserve"> to 2024 March]</w:t>
            </w:r>
          </w:p>
          <w:p w14:paraId="6B1657EB" w14:textId="77777777" w:rsidR="007235B9" w:rsidRDefault="00FE3006" w:rsidP="00C57581">
            <w:pPr>
              <w:pStyle w:val="ListParagraph"/>
              <w:numPr>
                <w:ilvl w:val="0"/>
                <w:numId w:val="21"/>
              </w:numPr>
            </w:pPr>
            <w:r>
              <w:t>Working as Inside Sales Specialist.</w:t>
            </w:r>
          </w:p>
          <w:p w14:paraId="5337C77C" w14:textId="77777777" w:rsidR="00C57581" w:rsidRDefault="00FE3006" w:rsidP="00C57581">
            <w:pPr>
              <w:pStyle w:val="ListParagraph"/>
              <w:numPr>
                <w:ilvl w:val="0"/>
                <w:numId w:val="21"/>
              </w:numPr>
            </w:pPr>
            <w:r>
              <w:t>B2B.</w:t>
            </w:r>
          </w:p>
          <w:p w14:paraId="1DECB64B" w14:textId="77777777" w:rsidR="00C57581" w:rsidRDefault="00FE3006" w:rsidP="00C57581">
            <w:pPr>
              <w:pStyle w:val="ListParagraph"/>
              <w:numPr>
                <w:ilvl w:val="0"/>
                <w:numId w:val="21"/>
              </w:numPr>
            </w:pPr>
            <w:r>
              <w:t>Lead Generation.</w:t>
            </w:r>
          </w:p>
          <w:p w14:paraId="1D1A1159" w14:textId="77777777" w:rsidR="00C57581" w:rsidRDefault="00FE3006" w:rsidP="00C57581">
            <w:pPr>
              <w:pStyle w:val="ListParagraph"/>
              <w:numPr>
                <w:ilvl w:val="0"/>
                <w:numId w:val="21"/>
              </w:numPr>
            </w:pPr>
            <w:r>
              <w:t>Cold Calling.</w:t>
            </w:r>
          </w:p>
          <w:p w14:paraId="0C183C5B" w14:textId="77777777" w:rsidR="00C57581" w:rsidRDefault="00FE3006" w:rsidP="00C57581">
            <w:pPr>
              <w:pStyle w:val="ListParagraph"/>
              <w:numPr>
                <w:ilvl w:val="0"/>
                <w:numId w:val="21"/>
              </w:numPr>
            </w:pPr>
            <w:r>
              <w:t>Recruitment &amp; Staffing.</w:t>
            </w:r>
          </w:p>
          <w:p w14:paraId="18D02B4E" w14:textId="77777777" w:rsidR="00625FFF" w:rsidRDefault="00FE3006" w:rsidP="00C57581">
            <w:pPr>
              <w:pStyle w:val="ListParagraph"/>
              <w:numPr>
                <w:ilvl w:val="0"/>
                <w:numId w:val="21"/>
              </w:numPr>
            </w:pPr>
            <w:r>
              <w:t>Meetings are been conducted through Teams, Google meet.</w:t>
            </w:r>
          </w:p>
          <w:p w14:paraId="051A0450" w14:textId="77777777" w:rsidR="00625FFF" w:rsidRDefault="00FE3006" w:rsidP="00C57581">
            <w:pPr>
              <w:pStyle w:val="ListParagraph"/>
              <w:numPr>
                <w:ilvl w:val="0"/>
                <w:numId w:val="21"/>
              </w:numPr>
            </w:pPr>
            <w:r>
              <w:t>CRM Tool is used on daily basis (maintain updates)</w:t>
            </w:r>
          </w:p>
          <w:p w14:paraId="522434A6" w14:textId="77777777" w:rsidR="00625FFF" w:rsidRDefault="00FE3006" w:rsidP="00625FFF">
            <w:pPr>
              <w:pStyle w:val="ListParagraph"/>
              <w:numPr>
                <w:ilvl w:val="0"/>
                <w:numId w:val="21"/>
              </w:numPr>
            </w:pPr>
            <w:r>
              <w:t xml:space="preserve">In &amp; </w:t>
            </w:r>
            <w:proofErr w:type="gramStart"/>
            <w:r>
              <w:t>Out</w:t>
            </w:r>
            <w:proofErr w:type="gramEnd"/>
            <w:r>
              <w:t xml:space="preserve"> bound calls are done. </w:t>
            </w:r>
          </w:p>
          <w:p w14:paraId="52049800" w14:textId="77777777" w:rsidR="00625FFF" w:rsidRDefault="00FE3006" w:rsidP="00625FFF">
            <w:pPr>
              <w:pStyle w:val="ListParagraph"/>
              <w:numPr>
                <w:ilvl w:val="0"/>
                <w:numId w:val="21"/>
              </w:numPr>
            </w:pPr>
            <w:r>
              <w:t>I have been giving training to joiners for CRM usage and company services.</w:t>
            </w:r>
          </w:p>
          <w:p w14:paraId="15480DB9" w14:textId="77777777" w:rsidR="00625FFF" w:rsidRDefault="00FE3006" w:rsidP="00625FFF">
            <w:pPr>
              <w:pStyle w:val="ListParagraph"/>
              <w:numPr>
                <w:ilvl w:val="0"/>
                <w:numId w:val="21"/>
              </w:numPr>
            </w:pPr>
            <w:r>
              <w:t>Familiar with Excel, PowerP</w:t>
            </w:r>
            <w:r w:rsidR="00D0785E">
              <w:t>oint, Outlook and Word</w:t>
            </w:r>
          </w:p>
          <w:p w14:paraId="11F6BD94" w14:textId="45FDA58F" w:rsidR="00B74397" w:rsidRDefault="00B74397" w:rsidP="00625FFF">
            <w:pPr>
              <w:pStyle w:val="ListParagraph"/>
              <w:numPr>
                <w:ilvl w:val="0"/>
                <w:numId w:val="21"/>
              </w:numPr>
            </w:pPr>
            <w:r>
              <w:t>Working for Background Verification Check Services (</w:t>
            </w:r>
            <w:proofErr w:type="spellStart"/>
            <w:r>
              <w:t>Accuverse</w:t>
            </w:r>
            <w:proofErr w:type="spellEnd"/>
            <w:r>
              <w:t xml:space="preserve"> company)</w:t>
            </w:r>
          </w:p>
          <w:p w14:paraId="5E0C7B78" w14:textId="69FA861A" w:rsidR="00B74397" w:rsidRDefault="00B74397" w:rsidP="00625FFF">
            <w:pPr>
              <w:pStyle w:val="ListParagraph"/>
              <w:numPr>
                <w:ilvl w:val="0"/>
                <w:numId w:val="21"/>
              </w:numPr>
            </w:pPr>
            <w:r>
              <w:t>Working as Inside Sales Specialist for both IT &amp; Non-IT.</w:t>
            </w:r>
          </w:p>
          <w:p w14:paraId="0EE0005B" w14:textId="77777777" w:rsidR="00B92896" w:rsidRDefault="00B92896" w:rsidP="00B92896">
            <w:pPr>
              <w:pStyle w:val="ListParagraph"/>
            </w:pPr>
          </w:p>
          <w:p w14:paraId="08431DE5" w14:textId="34B5058A" w:rsidR="007235B9" w:rsidRPr="00B92896" w:rsidRDefault="00B92896" w:rsidP="004D3011">
            <w:pPr>
              <w:rPr>
                <w:b/>
                <w:bCs/>
              </w:rPr>
            </w:pPr>
            <w:proofErr w:type="spellStart"/>
            <w:r w:rsidRPr="00B92896">
              <w:rPr>
                <w:b/>
                <w:bCs/>
              </w:rPr>
              <w:t>Myverkoper</w:t>
            </w:r>
            <w:proofErr w:type="spellEnd"/>
            <w:r w:rsidRPr="00B92896">
              <w:rPr>
                <w:b/>
                <w:bCs/>
              </w:rPr>
              <w:t xml:space="preserve"> </w:t>
            </w:r>
            <w:r w:rsidR="00A928E7" w:rsidRPr="00B92896">
              <w:rPr>
                <w:b/>
                <w:bCs/>
              </w:rPr>
              <w:t>Company (Sr</w:t>
            </w:r>
            <w:r w:rsidRPr="00B92896">
              <w:rPr>
                <w:b/>
                <w:bCs/>
              </w:rPr>
              <w:t xml:space="preserve"> Associate at Inside </w:t>
            </w:r>
            <w:r w:rsidR="00A928E7" w:rsidRPr="00B92896">
              <w:rPr>
                <w:b/>
                <w:bCs/>
              </w:rPr>
              <w:t>Sales) (</w:t>
            </w:r>
            <w:r w:rsidRPr="00B92896">
              <w:rPr>
                <w:b/>
                <w:bCs/>
              </w:rPr>
              <w:t>started 2024 March</w:t>
            </w:r>
            <w:r w:rsidR="00A928E7">
              <w:rPr>
                <w:b/>
                <w:bCs/>
              </w:rPr>
              <w:t xml:space="preserve"> to Feb 2025)</w:t>
            </w:r>
          </w:p>
          <w:p w14:paraId="1A4A5875" w14:textId="7F2A8C96" w:rsidR="00B92896" w:rsidRDefault="00B92896" w:rsidP="00B92896">
            <w:pPr>
              <w:pStyle w:val="ListParagraph"/>
              <w:numPr>
                <w:ilvl w:val="0"/>
                <w:numId w:val="22"/>
              </w:numPr>
            </w:pPr>
            <w:r>
              <w:t>Working as Inside Sales Specialist</w:t>
            </w:r>
          </w:p>
          <w:p w14:paraId="70A89F4F" w14:textId="5E2BF2F3" w:rsidR="00B92896" w:rsidRDefault="00B92896" w:rsidP="00B92896">
            <w:pPr>
              <w:pStyle w:val="ListParagraph"/>
              <w:numPr>
                <w:ilvl w:val="0"/>
                <w:numId w:val="22"/>
              </w:numPr>
            </w:pPr>
            <w:r>
              <w:lastRenderedPageBreak/>
              <w:t xml:space="preserve">B2B ecommerce </w:t>
            </w:r>
            <w:r w:rsidR="00A928E7">
              <w:t>platform (</w:t>
            </w:r>
            <w:r w:rsidR="005B26F6">
              <w:t>cold calling, end to end revenue generation, lead generation and Accounts executive)</w:t>
            </w:r>
          </w:p>
          <w:p w14:paraId="3E0E917E" w14:textId="77777777" w:rsidR="00A928E7" w:rsidRDefault="00A928E7" w:rsidP="00A928E7">
            <w:pPr>
              <w:pStyle w:val="ListParagraph"/>
            </w:pPr>
          </w:p>
          <w:p w14:paraId="4D3DE1D1" w14:textId="3DCD9B76" w:rsidR="00CB79AE" w:rsidRPr="00F977B3" w:rsidRDefault="00F977B3" w:rsidP="00CB79AE">
            <w:pPr>
              <w:pStyle w:val="ListParagraph"/>
              <w:rPr>
                <w:b/>
                <w:bCs/>
              </w:rPr>
            </w:pPr>
            <w:r w:rsidRPr="00F977B3">
              <w:rPr>
                <w:b/>
                <w:bCs/>
              </w:rPr>
              <w:t>AICERTs (</w:t>
            </w:r>
            <w:r w:rsidR="00CB79AE" w:rsidRPr="00F977B3">
              <w:rPr>
                <w:b/>
                <w:bCs/>
              </w:rPr>
              <w:t xml:space="preserve">Sr Program </w:t>
            </w:r>
            <w:proofErr w:type="gramStart"/>
            <w:r w:rsidR="00CB79AE" w:rsidRPr="00F977B3">
              <w:rPr>
                <w:b/>
                <w:bCs/>
              </w:rPr>
              <w:t>Advisor)</w:t>
            </w:r>
            <w:r w:rsidR="00A928E7">
              <w:rPr>
                <w:b/>
                <w:bCs/>
              </w:rPr>
              <w:t>(</w:t>
            </w:r>
            <w:proofErr w:type="gramEnd"/>
            <w:r w:rsidR="00A928E7">
              <w:rPr>
                <w:b/>
                <w:bCs/>
              </w:rPr>
              <w:t xml:space="preserve">From 2025 </w:t>
            </w:r>
            <w:proofErr w:type="spellStart"/>
            <w:r w:rsidR="00A928E7">
              <w:rPr>
                <w:b/>
                <w:bCs/>
              </w:rPr>
              <w:t>feb</w:t>
            </w:r>
            <w:proofErr w:type="spellEnd"/>
            <w:r w:rsidR="00A928E7">
              <w:rPr>
                <w:b/>
                <w:bCs/>
              </w:rPr>
              <w:t xml:space="preserve"> to July 2025)</w:t>
            </w:r>
          </w:p>
          <w:p w14:paraId="459A97CB" w14:textId="2F660FD7" w:rsidR="00CB79AE" w:rsidRDefault="00CB79AE" w:rsidP="00CB79AE">
            <w:pPr>
              <w:pStyle w:val="ListParagraph"/>
              <w:numPr>
                <w:ilvl w:val="0"/>
                <w:numId w:val="22"/>
              </w:numPr>
            </w:pPr>
            <w:r>
              <w:t>Worked as Inside sales for B2B market.</w:t>
            </w:r>
          </w:p>
          <w:p w14:paraId="7C11722E" w14:textId="2F0718F7" w:rsidR="00CB79AE" w:rsidRDefault="00CB79AE" w:rsidP="00CB79AE">
            <w:pPr>
              <w:pStyle w:val="ListParagraph"/>
              <w:numPr>
                <w:ilvl w:val="0"/>
                <w:numId w:val="22"/>
              </w:numPr>
            </w:pPr>
            <w:r>
              <w:t xml:space="preserve">Catering to International </w:t>
            </w:r>
            <w:r w:rsidR="00F977B3">
              <w:t>clients (</w:t>
            </w:r>
            <w:r>
              <w:t xml:space="preserve">Indonesia, Vietnam, Thailand &amp; </w:t>
            </w:r>
            <w:r w:rsidR="00F977B3">
              <w:t>Philippine</w:t>
            </w:r>
            <w:r>
              <w:t xml:space="preserve"> region)</w:t>
            </w:r>
          </w:p>
          <w:p w14:paraId="6998EA27" w14:textId="290AD855" w:rsidR="00CB79AE" w:rsidRDefault="00CB79AE" w:rsidP="00CB79AE">
            <w:pPr>
              <w:pStyle w:val="ListParagraph"/>
              <w:numPr>
                <w:ilvl w:val="0"/>
                <w:numId w:val="22"/>
              </w:numPr>
            </w:pPr>
            <w:r>
              <w:t xml:space="preserve">Lead generation, cold calling, emailing </w:t>
            </w:r>
          </w:p>
          <w:p w14:paraId="21E483D4" w14:textId="715E15FB" w:rsidR="00CB79AE" w:rsidRDefault="00CB79AE" w:rsidP="00CB79AE">
            <w:pPr>
              <w:pStyle w:val="ListParagraph"/>
              <w:numPr>
                <w:ilvl w:val="0"/>
                <w:numId w:val="22"/>
              </w:numPr>
            </w:pPr>
            <w:r>
              <w:t xml:space="preserve">Strong understanding of Sales and CRM (salesforce and </w:t>
            </w:r>
            <w:r w:rsidR="00F977B3">
              <w:t>HubSpot</w:t>
            </w:r>
            <w:r>
              <w:t>)</w:t>
            </w:r>
          </w:p>
          <w:p w14:paraId="4040DAA9" w14:textId="35CF62F6" w:rsidR="00CB79AE" w:rsidRDefault="00CB79AE" w:rsidP="00CB79AE">
            <w:pPr>
              <w:pStyle w:val="ListParagraph"/>
              <w:numPr>
                <w:ilvl w:val="0"/>
                <w:numId w:val="22"/>
              </w:numPr>
            </w:pPr>
            <w:r>
              <w:t xml:space="preserve">Excellent </w:t>
            </w:r>
            <w:r w:rsidR="00F977B3">
              <w:t>communication, presentation</w:t>
            </w:r>
            <w:r>
              <w:t xml:space="preserve"> and interpersonal skills.</w:t>
            </w:r>
          </w:p>
          <w:p w14:paraId="301966D2" w14:textId="1FFA8E4F" w:rsidR="00F977B3" w:rsidRDefault="00F977B3" w:rsidP="00CB79AE">
            <w:pPr>
              <w:pStyle w:val="ListParagraph"/>
              <w:numPr>
                <w:ilvl w:val="0"/>
                <w:numId w:val="22"/>
              </w:numPr>
            </w:pPr>
            <w:r>
              <w:t>Developing quotes and proposals for clients.</w:t>
            </w:r>
          </w:p>
          <w:p w14:paraId="228A332F" w14:textId="541768C7" w:rsidR="00F977B3" w:rsidRPr="004D3011" w:rsidRDefault="00F977B3" w:rsidP="00CB79AE">
            <w:pPr>
              <w:pStyle w:val="ListParagraph"/>
              <w:numPr>
                <w:ilvl w:val="0"/>
                <w:numId w:val="22"/>
              </w:numPr>
            </w:pPr>
            <w:r>
              <w:t>End to end closures handled.</w:t>
            </w:r>
          </w:p>
          <w:p w14:paraId="11DE89B3" w14:textId="77777777" w:rsidR="004D3011" w:rsidRDefault="004D3011" w:rsidP="00036450"/>
          <w:sdt>
            <w:sdtPr>
              <w:id w:val="1669594239"/>
              <w:placeholder>
                <w:docPart w:val="58CFC541656A4C2999D263B511713C5E"/>
              </w:placeholder>
              <w:temporary/>
              <w:showingPlcHdr/>
              <w15:appearance w15:val="hidden"/>
            </w:sdtPr>
            <w:sdtContent>
              <w:p w14:paraId="215551A6" w14:textId="77777777" w:rsidR="00036450" w:rsidRDefault="00FE3006" w:rsidP="00036450">
                <w:pPr>
                  <w:pStyle w:val="Heading2"/>
                </w:pPr>
                <w:r w:rsidRPr="00036450">
                  <w:rPr>
                    <w:rStyle w:val="Heading2Char"/>
                    <w:b/>
                    <w:bCs/>
                    <w:caps/>
                  </w:rPr>
                  <w:t>SKILLS</w:t>
                </w:r>
              </w:p>
            </w:sdtContent>
          </w:sdt>
          <w:p w14:paraId="612A1AEE" w14:textId="77777777" w:rsidR="00047B8D" w:rsidRDefault="00FE3006" w:rsidP="00625FFF">
            <w:pPr>
              <w:pStyle w:val="ListParagraph"/>
              <w:numPr>
                <w:ilvl w:val="0"/>
                <w:numId w:val="2"/>
              </w:numPr>
            </w:pPr>
            <w:r w:rsidRPr="00B90CEF">
              <w:rPr>
                <w:noProof/>
                <w:color w:val="000000" w:themeColor="text1"/>
                <w:lang w:eastAsia="en-US"/>
              </w:rPr>
              <w:drawing>
                <wp:anchor distT="0" distB="0" distL="114300" distR="114300" simplePos="0" relativeHeight="251658240" behindDoc="0" locked="0" layoutInCell="1" allowOverlap="1" wp14:anchorId="3C26B8DD" wp14:editId="348EC96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1212850</wp:posOffset>
                  </wp:positionV>
                  <wp:extent cx="45720" cy="45085"/>
                  <wp:effectExtent l="0" t="0" r="0" b="0"/>
                  <wp:wrapSquare wrapText="bothSides"/>
                  <wp:docPr id="12" name="Chart 12" descr="skills chart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Hands on</w:t>
            </w:r>
            <w:r w:rsidR="00C97362">
              <w:t xml:space="preserve"> experience on</w:t>
            </w:r>
            <w:r>
              <w:t xml:space="preserve"> CRM Tool</w:t>
            </w:r>
            <w:r w:rsidR="00B74BDD">
              <w:t>.</w:t>
            </w:r>
          </w:p>
          <w:p w14:paraId="2757FD32" w14:textId="77777777" w:rsidR="00816ECE" w:rsidRDefault="00FE3006" w:rsidP="00AE09FC">
            <w:pPr>
              <w:pStyle w:val="ListParagraph"/>
              <w:numPr>
                <w:ilvl w:val="0"/>
                <w:numId w:val="2"/>
              </w:numPr>
            </w:pPr>
            <w:r>
              <w:t>Senior Sales Executive at Telecom Domain process.</w:t>
            </w:r>
          </w:p>
          <w:p w14:paraId="75992DBE" w14:textId="77777777" w:rsidR="00AE09FC" w:rsidRDefault="00FE3006" w:rsidP="00AE09FC">
            <w:pPr>
              <w:numPr>
                <w:ilvl w:val="0"/>
                <w:numId w:val="2"/>
              </w:numPr>
              <w:spacing w:after="10" w:line="251" w:lineRule="auto"/>
              <w:ind w:right="9"/>
            </w:pPr>
            <w:r>
              <w:t xml:space="preserve">Excellent communication, analytical and problem-solving skills and Excellent customer handling skills.   </w:t>
            </w:r>
          </w:p>
          <w:p w14:paraId="107CD646" w14:textId="77777777" w:rsidR="00816ECE" w:rsidRDefault="00FE3006" w:rsidP="00816ECE">
            <w:pPr>
              <w:numPr>
                <w:ilvl w:val="0"/>
                <w:numId w:val="2"/>
              </w:numPr>
              <w:spacing w:after="10" w:line="251" w:lineRule="auto"/>
              <w:ind w:right="9"/>
            </w:pPr>
            <w:r>
              <w:t>Business</w:t>
            </w:r>
            <w:r w:rsidR="00625FFF">
              <w:t xml:space="preserve"> Development Executive</w:t>
            </w:r>
          </w:p>
          <w:p w14:paraId="203505D6" w14:textId="77777777" w:rsidR="00816ECE" w:rsidRDefault="00FE3006" w:rsidP="00816ECE">
            <w:pPr>
              <w:numPr>
                <w:ilvl w:val="0"/>
                <w:numId w:val="2"/>
              </w:numPr>
              <w:spacing w:after="10" w:line="251" w:lineRule="auto"/>
              <w:ind w:right="9"/>
            </w:pPr>
            <w:r>
              <w:t xml:space="preserve"> Sales in </w:t>
            </w:r>
            <w:proofErr w:type="gramStart"/>
            <w:r>
              <w:t>software based</w:t>
            </w:r>
            <w:proofErr w:type="gramEnd"/>
            <w:r>
              <w:t xml:space="preserve"> products.</w:t>
            </w:r>
          </w:p>
          <w:p w14:paraId="2D2DA461" w14:textId="77777777" w:rsidR="00816ECE" w:rsidRDefault="00FE3006" w:rsidP="00AE09FC">
            <w:pPr>
              <w:numPr>
                <w:ilvl w:val="0"/>
                <w:numId w:val="2"/>
              </w:numPr>
              <w:spacing w:after="10" w:line="251" w:lineRule="auto"/>
              <w:ind w:right="9"/>
            </w:pPr>
            <w:r>
              <w:t>Hands on experience on PowerPoint, Word, Outlook</w:t>
            </w:r>
          </w:p>
          <w:p w14:paraId="4B07FB93" w14:textId="77777777" w:rsidR="00B74BDD" w:rsidRDefault="00FE3006" w:rsidP="00AE09FC">
            <w:pPr>
              <w:pStyle w:val="ListParagraph"/>
              <w:numPr>
                <w:ilvl w:val="0"/>
                <w:numId w:val="2"/>
              </w:numPr>
            </w:pPr>
            <w:r>
              <w:t>Handle Daily operations on Client environment.</w:t>
            </w:r>
          </w:p>
          <w:p w14:paraId="0C4B042E" w14:textId="77777777" w:rsidR="00B74BDD" w:rsidRDefault="00FE3006" w:rsidP="00AE09FC">
            <w:pPr>
              <w:pStyle w:val="ListParagraph"/>
              <w:numPr>
                <w:ilvl w:val="0"/>
                <w:numId w:val="2"/>
              </w:numPr>
            </w:pPr>
            <w:r>
              <w:t>T</w:t>
            </w:r>
            <w:r w:rsidRPr="00B74BDD">
              <w:t>echnical process adherence</w:t>
            </w:r>
            <w:r>
              <w:t>.</w:t>
            </w:r>
          </w:p>
          <w:p w14:paraId="34EC2105" w14:textId="77777777" w:rsidR="00B74BDD" w:rsidRDefault="00FE3006" w:rsidP="00AE09FC">
            <w:pPr>
              <w:pStyle w:val="ListParagraph"/>
              <w:numPr>
                <w:ilvl w:val="0"/>
                <w:numId w:val="2"/>
              </w:numPr>
            </w:pPr>
            <w:r>
              <w:t>Experience on Training material.</w:t>
            </w:r>
          </w:p>
          <w:p w14:paraId="61BB7B28" w14:textId="77777777" w:rsidR="00AE09FC" w:rsidRDefault="00FE3006" w:rsidP="00AE09FC">
            <w:pPr>
              <w:pStyle w:val="ListParagraph"/>
              <w:numPr>
                <w:ilvl w:val="0"/>
                <w:numId w:val="2"/>
              </w:numPr>
            </w:pPr>
            <w:r>
              <w:t>Hands On Experience on Excel.</w:t>
            </w:r>
          </w:p>
          <w:p w14:paraId="70708C2A" w14:textId="77777777" w:rsidR="00AE09FC" w:rsidRDefault="00FE3006" w:rsidP="00AE09FC">
            <w:pPr>
              <w:pStyle w:val="ListParagraph"/>
              <w:numPr>
                <w:ilvl w:val="0"/>
                <w:numId w:val="2"/>
              </w:numPr>
            </w:pPr>
            <w:r w:rsidRPr="00AE09FC">
              <w:t>Bridging knowledge gaps in the team</w:t>
            </w:r>
            <w:r>
              <w:t>.</w:t>
            </w:r>
          </w:p>
          <w:p w14:paraId="28BE10E9" w14:textId="77777777" w:rsidR="00AE09FC" w:rsidRDefault="00FE3006" w:rsidP="00AE09FC">
            <w:pPr>
              <w:pStyle w:val="ListParagraph"/>
              <w:numPr>
                <w:ilvl w:val="0"/>
                <w:numId w:val="2"/>
              </w:numPr>
            </w:pPr>
            <w:r>
              <w:t>Hands on knowledge on Linux, Windows server 2008, 2008 R2, 2012 and 2012 R2.</w:t>
            </w:r>
          </w:p>
          <w:p w14:paraId="1E9B729E" w14:textId="77777777" w:rsidR="00E47C10" w:rsidRDefault="00FE3006" w:rsidP="00D9747C">
            <w:pPr>
              <w:pStyle w:val="ListParagraph"/>
              <w:numPr>
                <w:ilvl w:val="0"/>
                <w:numId w:val="2"/>
              </w:numPr>
            </w:pPr>
            <w:r w:rsidRPr="00AE09FC">
              <w:t>Drive team huddles to help the team members understand the process update</w:t>
            </w:r>
            <w:r>
              <w:t>.</w:t>
            </w:r>
          </w:p>
          <w:p w14:paraId="4C88E52C" w14:textId="77777777" w:rsidR="007249E5" w:rsidRDefault="00FE3006" w:rsidP="00D9747C">
            <w:pPr>
              <w:pStyle w:val="ListParagraph"/>
              <w:numPr>
                <w:ilvl w:val="0"/>
                <w:numId w:val="2"/>
              </w:numPr>
            </w:pPr>
            <w:r>
              <w:t>B2B, Cold calling.</w:t>
            </w:r>
          </w:p>
          <w:p w14:paraId="3ACCB7A7" w14:textId="77777777" w:rsidR="007249E5" w:rsidRDefault="00FE3006" w:rsidP="00D9747C">
            <w:pPr>
              <w:pStyle w:val="ListParagraph"/>
              <w:numPr>
                <w:ilvl w:val="0"/>
                <w:numId w:val="2"/>
              </w:numPr>
            </w:pPr>
            <w:r>
              <w:t>Inside Sales Specialist.</w:t>
            </w:r>
          </w:p>
          <w:p w14:paraId="5AAE665F" w14:textId="77777777" w:rsidR="007249E5" w:rsidRDefault="00FE3006" w:rsidP="00D9747C">
            <w:pPr>
              <w:pStyle w:val="ListParagraph"/>
              <w:numPr>
                <w:ilvl w:val="0"/>
                <w:numId w:val="2"/>
              </w:numPr>
            </w:pPr>
            <w:r>
              <w:t>Lead generation.</w:t>
            </w:r>
          </w:p>
          <w:p w14:paraId="6F9A2925" w14:textId="77777777" w:rsidR="007249E5" w:rsidRDefault="00FE3006" w:rsidP="00D9747C">
            <w:pPr>
              <w:pStyle w:val="ListParagraph"/>
              <w:numPr>
                <w:ilvl w:val="0"/>
                <w:numId w:val="2"/>
              </w:numPr>
            </w:pPr>
            <w:r>
              <w:t>Recruitment &amp; Staffing.</w:t>
            </w:r>
          </w:p>
          <w:p w14:paraId="08295A18" w14:textId="77777777" w:rsidR="00D0785E" w:rsidRDefault="00FE3006" w:rsidP="00D9747C">
            <w:pPr>
              <w:pStyle w:val="ListParagraph"/>
              <w:numPr>
                <w:ilvl w:val="0"/>
                <w:numId w:val="2"/>
              </w:numPr>
            </w:pPr>
            <w:r>
              <w:t xml:space="preserve">In &amp; </w:t>
            </w:r>
            <w:proofErr w:type="gramStart"/>
            <w:r>
              <w:t>Out</w:t>
            </w:r>
            <w:proofErr w:type="gramEnd"/>
            <w:r>
              <w:t xml:space="preserve"> bound calls</w:t>
            </w:r>
          </w:p>
          <w:p w14:paraId="4D33C439" w14:textId="5A36ABFD" w:rsidR="00A857AC" w:rsidRDefault="00A857AC" w:rsidP="00D9747C">
            <w:pPr>
              <w:pStyle w:val="ListParagraph"/>
              <w:numPr>
                <w:ilvl w:val="0"/>
                <w:numId w:val="2"/>
              </w:numPr>
            </w:pPr>
            <w:r>
              <w:t>End to end Revenue generation.</w:t>
            </w:r>
          </w:p>
          <w:p w14:paraId="1AD82EF2" w14:textId="2AB4192D" w:rsidR="00A857AC" w:rsidRDefault="00A857AC" w:rsidP="00D9747C">
            <w:pPr>
              <w:pStyle w:val="ListParagraph"/>
              <w:numPr>
                <w:ilvl w:val="0"/>
                <w:numId w:val="2"/>
              </w:numPr>
            </w:pPr>
            <w:r>
              <w:t>Excellent presentation skills for clients.</w:t>
            </w:r>
          </w:p>
          <w:p w14:paraId="357202B1" w14:textId="77777777" w:rsidR="001F29A2" w:rsidRDefault="001F29A2" w:rsidP="001F29A2"/>
          <w:p w14:paraId="71DE0E13" w14:textId="77777777" w:rsidR="001F29A2" w:rsidRDefault="001F29A2" w:rsidP="001F29A2"/>
          <w:p w14:paraId="6ECEDD92" w14:textId="77777777" w:rsidR="00544F4C" w:rsidRPr="00C57581" w:rsidRDefault="00FE3006" w:rsidP="00C57581">
            <w:pPr>
              <w:pStyle w:val="Heading2"/>
              <w:rPr>
                <w:rStyle w:val="Heading2Char"/>
                <w:b/>
                <w:szCs w:val="22"/>
              </w:rPr>
            </w:pPr>
            <w:r w:rsidRPr="00C57581">
              <w:rPr>
                <w:rStyle w:val="Heading2Char"/>
                <w:b/>
                <w:szCs w:val="22"/>
              </w:rPr>
              <w:t>CO-CURRICULAR ACTIVITIES</w:t>
            </w:r>
          </w:p>
          <w:p w14:paraId="11170ED2" w14:textId="77777777" w:rsidR="001F29A2" w:rsidRDefault="00FE3006" w:rsidP="001F29A2">
            <w:r>
              <w:rPr>
                <w:rFonts w:ascii="Arial" w:hAnsi="Arial" w:cs="Arial"/>
              </w:rPr>
              <w:t>●</w:t>
            </w:r>
            <w:r>
              <w:rPr>
                <w:rFonts w:hint="eastAsia"/>
              </w:rPr>
              <w:t xml:space="preserve">Was part of the </w:t>
            </w:r>
            <w:r w:rsidR="005F7548">
              <w:t>organizing</w:t>
            </w:r>
            <w:r>
              <w:rPr>
                <w:rFonts w:hint="eastAsia"/>
              </w:rPr>
              <w:t xml:space="preserve"> committee for the annual techno-management fest, </w:t>
            </w:r>
            <w:r>
              <w:rPr>
                <w:rFonts w:hint="eastAsia"/>
              </w:rPr>
              <w:t>“</w:t>
            </w:r>
            <w:r>
              <w:rPr>
                <w:rFonts w:hint="eastAsia"/>
              </w:rPr>
              <w:t>Bio Quench,</w:t>
            </w:r>
            <w:r>
              <w:rPr>
                <w:rFonts w:hint="eastAsia"/>
              </w:rPr>
              <w:t>”</w:t>
            </w:r>
            <w:r>
              <w:rPr>
                <w:rFonts w:hint="eastAsia"/>
              </w:rPr>
              <w:t xml:space="preserve"> held in March 2013.</w:t>
            </w:r>
          </w:p>
          <w:p w14:paraId="3CA04D9B" w14:textId="77777777" w:rsidR="00FD5B62" w:rsidRDefault="00FE3006" w:rsidP="00FD5B62">
            <w:r>
              <w:rPr>
                <w:rFonts w:ascii="Arial" w:hAnsi="Arial" w:cs="Arial"/>
              </w:rPr>
              <w:t>●</w:t>
            </w:r>
            <w:r>
              <w:rPr>
                <w:rFonts w:hint="eastAsia"/>
              </w:rPr>
              <w:t xml:space="preserve">Participated in </w:t>
            </w:r>
            <w:r>
              <w:rPr>
                <w:rFonts w:hint="eastAsia"/>
              </w:rPr>
              <w:t>“</w:t>
            </w:r>
            <w:r>
              <w:rPr>
                <w:rFonts w:hint="eastAsia"/>
              </w:rPr>
              <w:t>Product Analysis Competition</w:t>
            </w:r>
            <w:r>
              <w:rPr>
                <w:rFonts w:hint="eastAsia"/>
              </w:rPr>
              <w:t>”</w:t>
            </w:r>
            <w:r>
              <w:rPr>
                <w:rFonts w:hint="eastAsia"/>
              </w:rPr>
              <w:t xml:space="preserve"> </w:t>
            </w:r>
            <w:r>
              <w:t>organized</w:t>
            </w:r>
            <w:r>
              <w:rPr>
                <w:rFonts w:hint="eastAsia"/>
              </w:rPr>
              <w:t xml:space="preserve"> by Bio-medical Engineering Department, KLESCET. The event was about creating a virtual company and launching of the pacemaker device. I represented the company</w:t>
            </w:r>
            <w:r>
              <w:rPr>
                <w:rFonts w:hint="eastAsia"/>
              </w:rPr>
              <w:t>’</w:t>
            </w:r>
            <w:r>
              <w:rPr>
                <w:rFonts w:hint="eastAsia"/>
              </w:rPr>
              <w:t>s sales and marketing head.</w:t>
            </w:r>
          </w:p>
          <w:p w14:paraId="6CCDF970" w14:textId="77777777" w:rsidR="00FD5B62" w:rsidRDefault="00FE3006" w:rsidP="00FD5B62">
            <w:r>
              <w:rPr>
                <w:rFonts w:ascii="Arial" w:hAnsi="Arial" w:cs="Arial"/>
              </w:rPr>
              <w:t>●</w:t>
            </w:r>
            <w:r>
              <w:rPr>
                <w:rFonts w:hint="eastAsia"/>
              </w:rPr>
              <w:t xml:space="preserve">Attended National and International level conferences for </w:t>
            </w:r>
            <w:r>
              <w:t>orthopedic</w:t>
            </w:r>
            <w:r>
              <w:rPr>
                <w:rFonts w:hint="eastAsia"/>
              </w:rPr>
              <w:t xml:space="preserve"> products.</w:t>
            </w:r>
          </w:p>
          <w:p w14:paraId="34E73E7E" w14:textId="77777777" w:rsidR="00FD5B62" w:rsidRDefault="00FE3006" w:rsidP="00FD5B62">
            <w:r>
              <w:rPr>
                <w:rFonts w:ascii="Arial" w:hAnsi="Arial" w:cs="Arial"/>
              </w:rPr>
              <w:t>●</w:t>
            </w:r>
            <w:r>
              <w:rPr>
                <w:rFonts w:hint="eastAsia"/>
              </w:rPr>
              <w:t>Attended international level workshops at Ruby Hall Clinic</w:t>
            </w:r>
            <w:r>
              <w:t xml:space="preserve"> </w:t>
            </w:r>
            <w:r>
              <w:rPr>
                <w:rFonts w:hint="eastAsia"/>
              </w:rPr>
              <w:t xml:space="preserve">Pune on Biomedical </w:t>
            </w:r>
            <w:r>
              <w:t>Equipment’s</w:t>
            </w:r>
            <w:r>
              <w:rPr>
                <w:rFonts w:hint="eastAsia"/>
              </w:rPr>
              <w:t xml:space="preserve"> and Devices.</w:t>
            </w:r>
          </w:p>
          <w:p w14:paraId="2655248B" w14:textId="77777777" w:rsidR="00AE09FC" w:rsidRDefault="00AE09FC" w:rsidP="00AE09FC">
            <w:pPr>
              <w:ind w:left="360"/>
            </w:pPr>
          </w:p>
          <w:p w14:paraId="2B67A7E3" w14:textId="77777777" w:rsidR="00B74BDD" w:rsidRDefault="00B74BDD" w:rsidP="00AE09FC">
            <w:pPr>
              <w:pStyle w:val="ListParagraph"/>
            </w:pPr>
          </w:p>
          <w:p w14:paraId="42A07C91" w14:textId="77777777" w:rsidR="00D9747C" w:rsidRPr="00C57581" w:rsidRDefault="00FE3006" w:rsidP="00C57581">
            <w:pPr>
              <w:pStyle w:val="Heading2"/>
              <w:rPr>
                <w:rStyle w:val="Heading2Char"/>
                <w:b/>
                <w:bCs/>
              </w:rPr>
            </w:pPr>
            <w:r w:rsidRPr="00C57581">
              <w:rPr>
                <w:rStyle w:val="Heading2Char"/>
                <w:b/>
              </w:rPr>
              <w:t>ACHIEVEMENTS:</w:t>
            </w:r>
          </w:p>
          <w:p w14:paraId="21D79CFF" w14:textId="77777777" w:rsidR="00D9747C" w:rsidRDefault="00D9747C" w:rsidP="00AE09FC">
            <w:pPr>
              <w:pStyle w:val="ListParagraph"/>
            </w:pPr>
          </w:p>
          <w:p w14:paraId="67AE9FB4" w14:textId="77777777" w:rsidR="00B74BDD" w:rsidRDefault="00B74BDD" w:rsidP="00B74BDD">
            <w:pPr>
              <w:pStyle w:val="ListParagraph"/>
            </w:pPr>
          </w:p>
          <w:p w14:paraId="313197A8" w14:textId="77777777" w:rsidR="00D9747C" w:rsidRDefault="00FE3006" w:rsidP="00D9747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D9747C">
              <w:t>Worked in IT sector as Senior Executive engineer</w:t>
            </w:r>
            <w:r>
              <w:t xml:space="preserve"> </w:t>
            </w:r>
            <w:r w:rsidRPr="00D9747C">
              <w:t>(</w:t>
            </w:r>
            <w:proofErr w:type="spellStart"/>
            <w:proofErr w:type="gramStart"/>
            <w:r w:rsidRPr="00D9747C">
              <w:t>Amdocs,Pune</w:t>
            </w:r>
            <w:proofErr w:type="spellEnd"/>
            <w:proofErr w:type="gramEnd"/>
            <w:r w:rsidRPr="00D9747C">
              <w:t>).</w:t>
            </w:r>
          </w:p>
          <w:p w14:paraId="5693C4A6" w14:textId="77777777" w:rsidR="00D9747C" w:rsidRDefault="00FE3006" w:rsidP="00D9747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D9747C">
              <w:t>Qualified for district level for FOLK DANCE.</w:t>
            </w:r>
          </w:p>
          <w:p w14:paraId="7DEBEC1E" w14:textId="77777777" w:rsidR="00D9747C" w:rsidRDefault="00FE3006" w:rsidP="00D9747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D9747C">
              <w:t>Qualified as an NCC candidate.</w:t>
            </w:r>
          </w:p>
          <w:p w14:paraId="5ECE369A" w14:textId="77777777" w:rsidR="00D9747C" w:rsidRDefault="00FE3006" w:rsidP="00D9747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D9747C">
              <w:t>School Prefect in high school.</w:t>
            </w:r>
          </w:p>
          <w:p w14:paraId="2811ADF4" w14:textId="77777777" w:rsidR="004E7183" w:rsidRDefault="00FE3006" w:rsidP="004E71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Completed successfully hospital survey at “</w:t>
            </w:r>
            <w:proofErr w:type="gramStart"/>
            <w:r>
              <w:t>Wanless  Hospital,  Miraj</w:t>
            </w:r>
            <w:proofErr w:type="gramEnd"/>
            <w:r>
              <w:t>.”</w:t>
            </w:r>
          </w:p>
          <w:p w14:paraId="494B34B8" w14:textId="77777777" w:rsidR="004E7183" w:rsidRDefault="00FE3006" w:rsidP="004E71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 xml:space="preserve">Completed successfully hospital training at “KLES’s </w:t>
            </w:r>
            <w:proofErr w:type="spellStart"/>
            <w:proofErr w:type="gramStart"/>
            <w:r>
              <w:t>Dr.PrabhakarKore</w:t>
            </w:r>
            <w:proofErr w:type="spellEnd"/>
            <w:proofErr w:type="gramEnd"/>
            <w:r>
              <w:t xml:space="preserve"> </w:t>
            </w:r>
            <w:proofErr w:type="gramStart"/>
            <w:r>
              <w:t>Hospital,  Belgaum</w:t>
            </w:r>
            <w:proofErr w:type="gramEnd"/>
            <w:r>
              <w:t>.”</w:t>
            </w:r>
          </w:p>
          <w:p w14:paraId="653250D5" w14:textId="77777777" w:rsidR="004E7183" w:rsidRDefault="00FE3006" w:rsidP="004E71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 xml:space="preserve">Internship </w:t>
            </w:r>
            <w:proofErr w:type="gramStart"/>
            <w:r>
              <w:t>at ”Tech</w:t>
            </w:r>
            <w:proofErr w:type="gramEnd"/>
            <w:r>
              <w:t xml:space="preserve"> Mahindra” for 1 month. Worked on </w:t>
            </w:r>
            <w:proofErr w:type="spellStart"/>
            <w:proofErr w:type="gramStart"/>
            <w:r>
              <w:t>Labview</w:t>
            </w:r>
            <w:proofErr w:type="spellEnd"/>
            <w:r>
              <w:t xml:space="preserve">  software</w:t>
            </w:r>
            <w:proofErr w:type="gramEnd"/>
            <w:r>
              <w:t xml:space="preserve"> .</w:t>
            </w:r>
          </w:p>
          <w:p w14:paraId="5653DAFD" w14:textId="77777777" w:rsidR="004E7183" w:rsidRDefault="004E7183" w:rsidP="004E71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</w:pPr>
          </w:p>
          <w:p w14:paraId="6A04ED0E" w14:textId="77777777" w:rsidR="0014349B" w:rsidRDefault="0014349B" w:rsidP="001434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p w14:paraId="5A07276C" w14:textId="77777777" w:rsidR="0014349B" w:rsidRDefault="0014349B" w:rsidP="001434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p w14:paraId="5F80454E" w14:textId="77777777" w:rsidR="0014349B" w:rsidRPr="00C57581" w:rsidRDefault="00FE3006" w:rsidP="00C57581">
            <w:pPr>
              <w:pStyle w:val="Heading2"/>
              <w:rPr>
                <w:rStyle w:val="Heading2Char"/>
                <w:b/>
                <w:bCs/>
              </w:rPr>
            </w:pPr>
            <w:r w:rsidRPr="00C57581">
              <w:rPr>
                <w:rStyle w:val="Heading2Char"/>
                <w:b/>
              </w:rPr>
              <w:t>STRENGTHS:</w:t>
            </w:r>
          </w:p>
          <w:p w14:paraId="56EFB0D4" w14:textId="77777777" w:rsidR="00544F4C" w:rsidRPr="0014349B" w:rsidRDefault="00544F4C" w:rsidP="0014349B">
            <w:pPr>
              <w:rPr>
                <w:rStyle w:val="Heading2Char"/>
                <w:bCs w:val="0"/>
              </w:rPr>
            </w:pPr>
          </w:p>
          <w:p w14:paraId="445F99A5" w14:textId="77777777" w:rsid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t>Patience.</w:t>
            </w:r>
          </w:p>
          <w:p w14:paraId="2296269C" w14:textId="77777777" w:rsid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t>Proactive.</w:t>
            </w:r>
          </w:p>
          <w:p w14:paraId="7553F613" w14:textId="77777777" w:rsid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t>Team player.</w:t>
            </w:r>
          </w:p>
          <w:p w14:paraId="31143B14" w14:textId="77777777" w:rsid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t>leadership.</w:t>
            </w:r>
          </w:p>
          <w:p w14:paraId="702B31A0" w14:textId="77777777" w:rsidR="00DD7D09" w:rsidRDefault="00DD7D09" w:rsidP="00DD7D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</w:p>
          <w:p w14:paraId="441BAC47" w14:textId="77777777" w:rsidR="0014349B" w:rsidRDefault="0014349B" w:rsidP="0014349B">
            <w:pPr>
              <w:tabs>
                <w:tab w:val="left" w:pos="1020"/>
              </w:tabs>
              <w:ind w:left="360"/>
            </w:pPr>
          </w:p>
          <w:p w14:paraId="74AD0205" w14:textId="77777777" w:rsidR="0014349B" w:rsidRPr="00C57581" w:rsidRDefault="00FE3006" w:rsidP="00C57581">
            <w:pPr>
              <w:pStyle w:val="Heading2"/>
              <w:rPr>
                <w:rStyle w:val="Heading2Char"/>
                <w:b/>
                <w:bCs/>
                <w:szCs w:val="22"/>
              </w:rPr>
            </w:pPr>
            <w:r w:rsidRPr="00C57581">
              <w:rPr>
                <w:rStyle w:val="Heading2Char"/>
                <w:b/>
                <w:szCs w:val="22"/>
              </w:rPr>
              <w:t>COMPUTER SKILLS:</w:t>
            </w:r>
          </w:p>
          <w:p w14:paraId="2C337F0A" w14:textId="77777777" w:rsidR="00544F4C" w:rsidRPr="0014349B" w:rsidRDefault="00544F4C" w:rsidP="0014349B">
            <w:pPr>
              <w:rPr>
                <w:rStyle w:val="Heading2Char"/>
                <w:bCs w:val="0"/>
              </w:rPr>
            </w:pPr>
          </w:p>
          <w:p w14:paraId="4E9D7AF9" w14:textId="77777777" w:rsid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rPr>
                <w:b/>
                <w:bCs/>
              </w:rPr>
              <w:t>Packages</w:t>
            </w:r>
            <w:r w:rsidRPr="0014349B">
              <w:tab/>
            </w:r>
            <w:r w:rsidRPr="0014349B">
              <w:tab/>
            </w:r>
            <w:r w:rsidRPr="0014349B">
              <w:tab/>
              <w:t xml:space="preserve">:MS Office, </w:t>
            </w:r>
            <w:proofErr w:type="spellStart"/>
            <w:r w:rsidRPr="0014349B">
              <w:t>lyx</w:t>
            </w:r>
            <w:proofErr w:type="spellEnd"/>
          </w:p>
          <w:p w14:paraId="0A838238" w14:textId="77777777" w:rsid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rPr>
                <w:b/>
                <w:bCs/>
              </w:rPr>
              <w:t>Languages</w:t>
            </w:r>
            <w:r w:rsidRPr="0014349B">
              <w:tab/>
            </w:r>
            <w:r w:rsidRPr="0014349B">
              <w:tab/>
            </w:r>
            <w:r w:rsidRPr="0014349B">
              <w:tab/>
              <w:t>:C, C++, VHDL, SQL</w:t>
            </w:r>
          </w:p>
          <w:p w14:paraId="72275710" w14:textId="77777777" w:rsidR="0014349B" w:rsidRP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rPr>
                <w:b/>
                <w:bCs/>
              </w:rPr>
              <w:t>Assembly languages</w:t>
            </w:r>
            <w:r w:rsidRPr="0014349B">
              <w:tab/>
            </w:r>
            <w:r w:rsidRPr="0014349B">
              <w:tab/>
              <w:t>: Microprocessor 8086, Microcontroller 8051, MSP 430, OMAP based Wipro UTLP.</w:t>
            </w:r>
          </w:p>
          <w:p w14:paraId="6A43EDE8" w14:textId="77777777" w:rsidR="0014349B" w:rsidRDefault="00FE3006" w:rsidP="0014349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76" w:lineRule="auto"/>
            </w:pPr>
            <w:r w:rsidRPr="0014349B">
              <w:rPr>
                <w:b/>
                <w:bCs/>
              </w:rPr>
              <w:t>Tools</w:t>
            </w:r>
            <w:r w:rsidRPr="0014349B">
              <w:tab/>
            </w:r>
            <w:r w:rsidRPr="0014349B">
              <w:tab/>
            </w:r>
            <w:r w:rsidRPr="0014349B">
              <w:tab/>
            </w:r>
            <w:r w:rsidRPr="0014349B">
              <w:tab/>
              <w:t>: MATLAB, Adobe Photoshop</w:t>
            </w:r>
          </w:p>
          <w:p w14:paraId="4B0AC91A" w14:textId="77777777" w:rsidR="0014349B" w:rsidRDefault="0014349B" w:rsidP="001434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p w14:paraId="77D1D2E4" w14:textId="77777777" w:rsidR="003A1926" w:rsidRDefault="003A1926" w:rsidP="004D3011"/>
          <w:p w14:paraId="47947CF9" w14:textId="77777777" w:rsidR="003A1926" w:rsidRPr="00047B8D" w:rsidRDefault="003A1926" w:rsidP="004D3011"/>
        </w:tc>
      </w:tr>
    </w:tbl>
    <w:p w14:paraId="45EE1070" w14:textId="77777777" w:rsidR="00151CD1" w:rsidRDefault="00000000" w:rsidP="000C45FF">
      <w:pPr>
        <w:tabs>
          <w:tab w:val="left" w:pos="990"/>
        </w:tabs>
      </w:pPr>
      <w:r>
        <w:lastRenderedPageBreak/>
        <w:pict w14:anchorId="64D078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1pt;height:1pt;z-index:251659264;mso-position-horizontal-relative:text;mso-position-vertical-relative:text">
            <v:imagedata r:id="rId10"/>
          </v:shape>
        </w:pict>
      </w:r>
    </w:p>
    <w:sectPr w:rsidR="00151CD1" w:rsidSect="007D5621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6E1EC" w14:textId="77777777" w:rsidR="00FE189C" w:rsidRDefault="00FE189C">
      <w:r>
        <w:separator/>
      </w:r>
    </w:p>
  </w:endnote>
  <w:endnote w:type="continuationSeparator" w:id="0">
    <w:p w14:paraId="4F3674BD" w14:textId="77777777" w:rsidR="00FE189C" w:rsidRDefault="00FE1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F3A3A" w14:textId="77777777" w:rsidR="00FE189C" w:rsidRDefault="00FE189C">
      <w:r>
        <w:separator/>
      </w:r>
    </w:p>
  </w:footnote>
  <w:footnote w:type="continuationSeparator" w:id="0">
    <w:p w14:paraId="3675C9BD" w14:textId="77777777" w:rsidR="00FE189C" w:rsidRDefault="00FE1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BD69" w14:textId="77777777" w:rsidR="00151CD1" w:rsidRDefault="00FE3006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247B2E86" wp14:editId="24B4A1D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05BB"/>
    <w:multiLevelType w:val="hybridMultilevel"/>
    <w:tmpl w:val="02C0B7B6"/>
    <w:lvl w:ilvl="0" w:tplc="54E42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1883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DCF1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CCA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5240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C870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7A2E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9235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4EA6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B008A"/>
    <w:multiLevelType w:val="hybridMultilevel"/>
    <w:tmpl w:val="BF56D510"/>
    <w:lvl w:ilvl="0" w:tplc="9ECC7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56B3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7625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28B0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2207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9852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566D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5C9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86E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53B99"/>
    <w:multiLevelType w:val="hybridMultilevel"/>
    <w:tmpl w:val="14181E9E"/>
    <w:lvl w:ilvl="0" w:tplc="6274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8290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8422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860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CED8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120E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92EC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EE40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FA8B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B2D42"/>
    <w:multiLevelType w:val="multilevel"/>
    <w:tmpl w:val="EAC88E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E26EE7"/>
    <w:multiLevelType w:val="hybridMultilevel"/>
    <w:tmpl w:val="E5685A72"/>
    <w:lvl w:ilvl="0" w:tplc="8EF6F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DC0E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3EF6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8CB1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1E97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1C0F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FC06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C4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6CD2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D26FE"/>
    <w:multiLevelType w:val="hybridMultilevel"/>
    <w:tmpl w:val="426EF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F5216"/>
    <w:multiLevelType w:val="multilevel"/>
    <w:tmpl w:val="BB5679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E4D7D64"/>
    <w:multiLevelType w:val="hybridMultilevel"/>
    <w:tmpl w:val="4D9262D8"/>
    <w:lvl w:ilvl="0" w:tplc="C1848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78C5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6A94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1629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925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7CE8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E14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7CD3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B6F9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8E7515"/>
    <w:multiLevelType w:val="hybridMultilevel"/>
    <w:tmpl w:val="00506CEE"/>
    <w:lvl w:ilvl="0" w:tplc="280A6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CA5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34BC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00D2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648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1A19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240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676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0094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F15D5"/>
    <w:multiLevelType w:val="hybridMultilevel"/>
    <w:tmpl w:val="8BC8E35A"/>
    <w:lvl w:ilvl="0" w:tplc="4FF85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488C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B219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210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8811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0690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22C5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410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BC4A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237BC"/>
    <w:multiLevelType w:val="hybridMultilevel"/>
    <w:tmpl w:val="E2D80D1C"/>
    <w:lvl w:ilvl="0" w:tplc="CBDAE55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29CC3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B8D3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C404E6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2C08F9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B6081F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ACB0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62873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AF024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19C4468"/>
    <w:multiLevelType w:val="hybridMultilevel"/>
    <w:tmpl w:val="1EB2D562"/>
    <w:lvl w:ilvl="0" w:tplc="87229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F6D8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962D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04E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2EA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F637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8DE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6CA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0DA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6FE6"/>
    <w:multiLevelType w:val="hybridMultilevel"/>
    <w:tmpl w:val="4F46B5AC"/>
    <w:lvl w:ilvl="0" w:tplc="E12CD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702B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2483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786F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2E2A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941C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B45D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23F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460F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0433A"/>
    <w:multiLevelType w:val="hybridMultilevel"/>
    <w:tmpl w:val="933E5476"/>
    <w:lvl w:ilvl="0" w:tplc="CD7E02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94F5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AA93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6A36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6F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D235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C8A9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3441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B269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A52AC"/>
    <w:multiLevelType w:val="hybridMultilevel"/>
    <w:tmpl w:val="E55EE5F2"/>
    <w:lvl w:ilvl="0" w:tplc="A6E42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A058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843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09E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765E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A650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82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E93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A29A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707EF"/>
    <w:multiLevelType w:val="hybridMultilevel"/>
    <w:tmpl w:val="DF50978E"/>
    <w:lvl w:ilvl="0" w:tplc="11EAB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9AA8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DEE7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3C12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A52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40A5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E0DF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6A5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140E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E68ED"/>
    <w:multiLevelType w:val="hybridMultilevel"/>
    <w:tmpl w:val="406E4E2E"/>
    <w:lvl w:ilvl="0" w:tplc="B412CAB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3FED32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A3A6EF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1E432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93A88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5B658E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67243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950B78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13E81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9595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A703590"/>
    <w:multiLevelType w:val="hybridMultilevel"/>
    <w:tmpl w:val="13B0CC40"/>
    <w:lvl w:ilvl="0" w:tplc="8BDC1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4AE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341E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744A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5A4F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C82D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46B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000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A043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4529B5"/>
    <w:multiLevelType w:val="multilevel"/>
    <w:tmpl w:val="83A847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9B62F3"/>
    <w:multiLevelType w:val="hybridMultilevel"/>
    <w:tmpl w:val="9F446B74"/>
    <w:lvl w:ilvl="0" w:tplc="C7AE1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38B9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B80D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8219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8F4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F8A0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9649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2C1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58C4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44AF5"/>
    <w:multiLevelType w:val="hybridMultilevel"/>
    <w:tmpl w:val="D800018A"/>
    <w:lvl w:ilvl="0" w:tplc="B1C8D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8A2F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16C1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0B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4BC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8C03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00A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6C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E2E4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1552C"/>
    <w:multiLevelType w:val="hybridMultilevel"/>
    <w:tmpl w:val="96805062"/>
    <w:lvl w:ilvl="0" w:tplc="156E6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94CF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D23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EA66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2C75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F26C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AD4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3424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A874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058426">
    <w:abstractNumId w:val="9"/>
  </w:num>
  <w:num w:numId="2" w16cid:durableId="862093309">
    <w:abstractNumId w:val="1"/>
  </w:num>
  <w:num w:numId="3" w16cid:durableId="949749793">
    <w:abstractNumId w:val="16"/>
  </w:num>
  <w:num w:numId="4" w16cid:durableId="1999190702">
    <w:abstractNumId w:val="10"/>
  </w:num>
  <w:num w:numId="5" w16cid:durableId="1732727043">
    <w:abstractNumId w:val="18"/>
  </w:num>
  <w:num w:numId="6" w16cid:durableId="1797945419">
    <w:abstractNumId w:val="3"/>
  </w:num>
  <w:num w:numId="7" w16cid:durableId="1692221390">
    <w:abstractNumId w:val="6"/>
  </w:num>
  <w:num w:numId="8" w16cid:durableId="404884267">
    <w:abstractNumId w:val="0"/>
  </w:num>
  <w:num w:numId="9" w16cid:durableId="1040326780">
    <w:abstractNumId w:val="12"/>
  </w:num>
  <w:num w:numId="10" w16cid:durableId="378671436">
    <w:abstractNumId w:val="7"/>
  </w:num>
  <w:num w:numId="11" w16cid:durableId="1490361108">
    <w:abstractNumId w:val="2"/>
  </w:num>
  <w:num w:numId="12" w16cid:durableId="140003300">
    <w:abstractNumId w:val="19"/>
  </w:num>
  <w:num w:numId="13" w16cid:durableId="730270963">
    <w:abstractNumId w:val="13"/>
  </w:num>
  <w:num w:numId="14" w16cid:durableId="733311779">
    <w:abstractNumId w:val="8"/>
  </w:num>
  <w:num w:numId="15" w16cid:durableId="330837180">
    <w:abstractNumId w:val="17"/>
  </w:num>
  <w:num w:numId="16" w16cid:durableId="1316643858">
    <w:abstractNumId w:val="20"/>
  </w:num>
  <w:num w:numId="17" w16cid:durableId="1173839594">
    <w:abstractNumId w:val="14"/>
  </w:num>
  <w:num w:numId="18" w16cid:durableId="1188789176">
    <w:abstractNumId w:val="15"/>
  </w:num>
  <w:num w:numId="19" w16cid:durableId="1844122274">
    <w:abstractNumId w:val="21"/>
  </w:num>
  <w:num w:numId="20" w16cid:durableId="1288580779">
    <w:abstractNumId w:val="11"/>
  </w:num>
  <w:num w:numId="21" w16cid:durableId="1516338585">
    <w:abstractNumId w:val="4"/>
  </w:num>
  <w:num w:numId="22" w16cid:durableId="861475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765"/>
    <w:rsid w:val="00036450"/>
    <w:rsid w:val="00047B8D"/>
    <w:rsid w:val="00085357"/>
    <w:rsid w:val="00094499"/>
    <w:rsid w:val="000C45FF"/>
    <w:rsid w:val="000E3FD1"/>
    <w:rsid w:val="00103752"/>
    <w:rsid w:val="00112054"/>
    <w:rsid w:val="001317D8"/>
    <w:rsid w:val="0014349B"/>
    <w:rsid w:val="00151CD1"/>
    <w:rsid w:val="001525E1"/>
    <w:rsid w:val="00161E51"/>
    <w:rsid w:val="00163E19"/>
    <w:rsid w:val="001644A4"/>
    <w:rsid w:val="001672A6"/>
    <w:rsid w:val="00180329"/>
    <w:rsid w:val="0019001F"/>
    <w:rsid w:val="001A74A5"/>
    <w:rsid w:val="001B2ABD"/>
    <w:rsid w:val="001B2BDA"/>
    <w:rsid w:val="001E0391"/>
    <w:rsid w:val="001E1759"/>
    <w:rsid w:val="001F1ECC"/>
    <w:rsid w:val="001F29A2"/>
    <w:rsid w:val="001F7EB3"/>
    <w:rsid w:val="002400EB"/>
    <w:rsid w:val="00256CF7"/>
    <w:rsid w:val="00281FD5"/>
    <w:rsid w:val="0029421D"/>
    <w:rsid w:val="002F7A92"/>
    <w:rsid w:val="0030481B"/>
    <w:rsid w:val="0031398F"/>
    <w:rsid w:val="003156FC"/>
    <w:rsid w:val="003254B5"/>
    <w:rsid w:val="00332B7A"/>
    <w:rsid w:val="0035385A"/>
    <w:rsid w:val="0037121F"/>
    <w:rsid w:val="00371A63"/>
    <w:rsid w:val="0037603D"/>
    <w:rsid w:val="0038002C"/>
    <w:rsid w:val="003910D8"/>
    <w:rsid w:val="003A1926"/>
    <w:rsid w:val="003A6B7D"/>
    <w:rsid w:val="003B06CA"/>
    <w:rsid w:val="003C6400"/>
    <w:rsid w:val="003C7ED0"/>
    <w:rsid w:val="003E4C8B"/>
    <w:rsid w:val="004071FC"/>
    <w:rsid w:val="00435435"/>
    <w:rsid w:val="00435A77"/>
    <w:rsid w:val="00445947"/>
    <w:rsid w:val="00473D5C"/>
    <w:rsid w:val="004813B3"/>
    <w:rsid w:val="00481BF8"/>
    <w:rsid w:val="00496591"/>
    <w:rsid w:val="004C63E4"/>
    <w:rsid w:val="004D3011"/>
    <w:rsid w:val="004E0A5C"/>
    <w:rsid w:val="004E7183"/>
    <w:rsid w:val="005006E7"/>
    <w:rsid w:val="005262AC"/>
    <w:rsid w:val="00536728"/>
    <w:rsid w:val="005368B2"/>
    <w:rsid w:val="00544F4C"/>
    <w:rsid w:val="00552FB9"/>
    <w:rsid w:val="005B2213"/>
    <w:rsid w:val="005B26F6"/>
    <w:rsid w:val="005B2CFD"/>
    <w:rsid w:val="005D1D89"/>
    <w:rsid w:val="005E39D5"/>
    <w:rsid w:val="005F7548"/>
    <w:rsid w:val="00600670"/>
    <w:rsid w:val="00615778"/>
    <w:rsid w:val="0062123A"/>
    <w:rsid w:val="00625FFF"/>
    <w:rsid w:val="00646E75"/>
    <w:rsid w:val="006771D0"/>
    <w:rsid w:val="006B6D17"/>
    <w:rsid w:val="006D4841"/>
    <w:rsid w:val="00715FCB"/>
    <w:rsid w:val="007235B9"/>
    <w:rsid w:val="007249E5"/>
    <w:rsid w:val="00737F82"/>
    <w:rsid w:val="00743101"/>
    <w:rsid w:val="00764C9F"/>
    <w:rsid w:val="007775E1"/>
    <w:rsid w:val="007867A0"/>
    <w:rsid w:val="00790EB0"/>
    <w:rsid w:val="007927F5"/>
    <w:rsid w:val="007A33BD"/>
    <w:rsid w:val="007A5CFB"/>
    <w:rsid w:val="007B65BE"/>
    <w:rsid w:val="007D5621"/>
    <w:rsid w:val="00802CA0"/>
    <w:rsid w:val="00816ECE"/>
    <w:rsid w:val="00853DF7"/>
    <w:rsid w:val="008614A1"/>
    <w:rsid w:val="00876968"/>
    <w:rsid w:val="008E2765"/>
    <w:rsid w:val="008F0CB1"/>
    <w:rsid w:val="009242D7"/>
    <w:rsid w:val="009260CD"/>
    <w:rsid w:val="00940A66"/>
    <w:rsid w:val="00952C25"/>
    <w:rsid w:val="009613F2"/>
    <w:rsid w:val="00970EFE"/>
    <w:rsid w:val="00A2118D"/>
    <w:rsid w:val="00A626A5"/>
    <w:rsid w:val="00A857AC"/>
    <w:rsid w:val="00A928E7"/>
    <w:rsid w:val="00AD0A50"/>
    <w:rsid w:val="00AD76E2"/>
    <w:rsid w:val="00AE09FC"/>
    <w:rsid w:val="00B20152"/>
    <w:rsid w:val="00B27BE2"/>
    <w:rsid w:val="00B359E4"/>
    <w:rsid w:val="00B57D98"/>
    <w:rsid w:val="00B70850"/>
    <w:rsid w:val="00B74397"/>
    <w:rsid w:val="00B74BDD"/>
    <w:rsid w:val="00B92896"/>
    <w:rsid w:val="00BB6E70"/>
    <w:rsid w:val="00BB7AA3"/>
    <w:rsid w:val="00C066B6"/>
    <w:rsid w:val="00C22A27"/>
    <w:rsid w:val="00C2685E"/>
    <w:rsid w:val="00C37BA1"/>
    <w:rsid w:val="00C4674C"/>
    <w:rsid w:val="00C506CF"/>
    <w:rsid w:val="00C57581"/>
    <w:rsid w:val="00C72BED"/>
    <w:rsid w:val="00C9578B"/>
    <w:rsid w:val="00C97362"/>
    <w:rsid w:val="00CB0055"/>
    <w:rsid w:val="00CB79AE"/>
    <w:rsid w:val="00D0785E"/>
    <w:rsid w:val="00D2522B"/>
    <w:rsid w:val="00D422DE"/>
    <w:rsid w:val="00D5459D"/>
    <w:rsid w:val="00D741DB"/>
    <w:rsid w:val="00D8682C"/>
    <w:rsid w:val="00D91B17"/>
    <w:rsid w:val="00D9747C"/>
    <w:rsid w:val="00DA1F4D"/>
    <w:rsid w:val="00DD172A"/>
    <w:rsid w:val="00DD7D09"/>
    <w:rsid w:val="00E25A26"/>
    <w:rsid w:val="00E26D6C"/>
    <w:rsid w:val="00E4381A"/>
    <w:rsid w:val="00E47C10"/>
    <w:rsid w:val="00E55D74"/>
    <w:rsid w:val="00E56EBD"/>
    <w:rsid w:val="00ED2C79"/>
    <w:rsid w:val="00F60274"/>
    <w:rsid w:val="00F63432"/>
    <w:rsid w:val="00F65803"/>
    <w:rsid w:val="00F77FB9"/>
    <w:rsid w:val="00F977B3"/>
    <w:rsid w:val="00FB068F"/>
    <w:rsid w:val="00FD5B62"/>
    <w:rsid w:val="00FE189C"/>
    <w:rsid w:val="00FE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B74063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Paragraph">
    <w:name w:val="List Paragraph"/>
    <w:basedOn w:val="Normal"/>
    <w:uiPriority w:val="34"/>
    <w:semiHidden/>
    <w:qFormat/>
    <w:rsid w:val="00BB7AA3"/>
    <w:pPr>
      <w:ind w:left="720"/>
      <w:contextualSpacing/>
    </w:pPr>
  </w:style>
  <w:style w:type="paragraph" w:styleId="NoSpacing">
    <w:name w:val="No Spacing"/>
    <w:uiPriority w:val="1"/>
    <w:qFormat/>
    <w:rsid w:val="007249E5"/>
    <w:rPr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jakta8887@gmail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https://rdxfootmark.naukri.com/v2/track/openCv?trackingInfo=d878060074c00d864e150584ad89117e134f530e18705c4458440321091b5b58120c190a14495a55004356014b4450530401195c1333471b1b11144258590e5543011503504e1c180c571833471b1b0a15435a5e014d584b50535a4f162e024b4340011b0d1152180c4f0343585e6&amp;docType=docx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etgud\AppData\Local\Microsoft\Office\16.0\DTS\en-US%7b24E011E4-6458-4EA6-B77C-6288900D8B5B%7d\%7b93406DE7-B540-4AF3-8831-FAF545B08380%7dtf00546271_win32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25087710892123"/>
          <c:y val="0"/>
          <c:w val="0.80138048159801523"/>
          <c:h val="0.9775551181102362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Skill #5</c:v>
                </c:pt>
                <c:pt idx="1">
                  <c:v>Skill #4</c:v>
                </c:pt>
                <c:pt idx="2">
                  <c:v>Skill #3</c:v>
                </c:pt>
                <c:pt idx="3">
                  <c:v>Skill #2</c:v>
                </c:pt>
                <c:pt idx="4">
                  <c:v>Skill #1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0.5</c:v>
                </c:pt>
                <c:pt idx="1">
                  <c:v>1</c:v>
                </c:pt>
                <c:pt idx="2">
                  <c:v>0.25</c:v>
                </c:pt>
                <c:pt idx="3">
                  <c:v>0.75</c:v>
                </c:pt>
                <c:pt idx="4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CC-44A2-8B79-365C2E91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overlap val="60"/>
        <c:axId val="410461192"/>
        <c:axId val="410461584"/>
      </c:barChart>
      <c:catAx>
        <c:axId val="410461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>
            <a:noFill/>
            <a:round/>
            <a:headEnd w="sm" len="sm"/>
            <a:tailEnd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0461584"/>
        <c:crosses val="autoZero"/>
        <c:auto val="1"/>
        <c:lblAlgn val="ctr"/>
        <c:lblOffset val="100"/>
        <c:noMultiLvlLbl val="0"/>
      </c:catAx>
      <c:valAx>
        <c:axId val="410461584"/>
        <c:scaling>
          <c:orientation val="minMax"/>
          <c:max val="1"/>
        </c:scaling>
        <c:delete val="1"/>
        <c:axPos val="b"/>
        <c:numFmt formatCode="0.00%" sourceLinked="0"/>
        <c:majorTickMark val="none"/>
        <c:minorTickMark val="none"/>
        <c:tickLblPos val="nextTo"/>
        <c:crossAx val="410461192"/>
        <c:crosses val="autoZero"/>
        <c:crossBetween val="between"/>
        <c:majorUnit val="0.25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  <a:headEnd w="sm" len="sm"/>
        <a:tailEnd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rotWithShape="0"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gradFill rotWithShape="0"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>
        <a:gradFill rotWithShape="0"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  <a:headEnd w="sm" len="sm"/>
        <a:tailEnd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66B07E3BA94A5AA6F74ABBAF5F2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B1CF7-4AEA-4E53-AD44-CFB39D6016A7}"/>
      </w:docPartPr>
      <w:docPartBody>
        <w:p w:rsidR="00E56EBD" w:rsidRDefault="00A03098">
          <w:pPr>
            <w:pStyle w:val="6F66B07E3BA94A5AA6F74ABBAF5F2140"/>
          </w:pPr>
          <w:r w:rsidRPr="00D5459D">
            <w:t>Profile</w:t>
          </w:r>
        </w:p>
      </w:docPartBody>
    </w:docPart>
    <w:docPart>
      <w:docPartPr>
        <w:name w:val="CCD0C5502DA94224931ABED85A582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81131-E4AA-4582-8423-DCE7FE361F0F}"/>
      </w:docPartPr>
      <w:docPartBody>
        <w:p w:rsidR="00E56EBD" w:rsidRDefault="00A03098">
          <w:pPr>
            <w:pStyle w:val="CCD0C5502DA94224931ABED85A582A88"/>
          </w:pPr>
          <w:r w:rsidRPr="00CB0055">
            <w:t>Contact</w:t>
          </w:r>
        </w:p>
      </w:docPartBody>
    </w:docPart>
    <w:docPart>
      <w:docPartPr>
        <w:name w:val="37262BABA5214D66AEA429BA586D2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E64FC-D815-406D-9985-71883A064D84}"/>
      </w:docPartPr>
      <w:docPartBody>
        <w:p w:rsidR="00E56EBD" w:rsidRDefault="00A03098">
          <w:pPr>
            <w:pStyle w:val="37262BABA5214D66AEA429BA586D27BB"/>
          </w:pPr>
          <w:r w:rsidRPr="004D3011">
            <w:t>PHONE:</w:t>
          </w:r>
        </w:p>
      </w:docPartBody>
    </w:docPart>
    <w:docPart>
      <w:docPartPr>
        <w:name w:val="6F317567F21B4F5993F950F437E8C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BC196-48DF-48A5-9A0A-8386F0C4404D}"/>
      </w:docPartPr>
      <w:docPartBody>
        <w:p w:rsidR="00E56EBD" w:rsidRDefault="00A03098">
          <w:pPr>
            <w:pStyle w:val="6F317567F21B4F5993F950F437E8C4F9"/>
          </w:pPr>
          <w:r w:rsidRPr="004D3011">
            <w:t>EMAIL:</w:t>
          </w:r>
        </w:p>
      </w:docPartBody>
    </w:docPart>
    <w:docPart>
      <w:docPartPr>
        <w:name w:val="6D4D9967D83F4369B4FDDFBEDF121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BDEC0-3699-455E-A1A4-66954757017B}"/>
      </w:docPartPr>
      <w:docPartBody>
        <w:p w:rsidR="00E56EBD" w:rsidRDefault="00A03098">
          <w:pPr>
            <w:pStyle w:val="6D4D9967D83F4369B4FDDFBEDF1212DC"/>
          </w:pPr>
          <w:r w:rsidRPr="00CB0055">
            <w:t>Hobbies</w:t>
          </w:r>
        </w:p>
      </w:docPartBody>
    </w:docPart>
    <w:docPart>
      <w:docPartPr>
        <w:name w:val="4107673953114479BDDCF2A2C7F0A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3CECE-5D72-45BE-BFC6-C9B9C9572226}"/>
      </w:docPartPr>
      <w:docPartBody>
        <w:p w:rsidR="00E56EBD" w:rsidRDefault="00A03098">
          <w:pPr>
            <w:pStyle w:val="4107673953114479BDDCF2A2C7F0AA89"/>
          </w:pPr>
          <w:r w:rsidRPr="00036450">
            <w:t>EDUCATION</w:t>
          </w:r>
        </w:p>
      </w:docPartBody>
    </w:docPart>
    <w:docPart>
      <w:docPartPr>
        <w:name w:val="E88CD44D4ADE4E3CB759EF5C18BD8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FA432-3073-4154-9602-D8C4798CA717}"/>
      </w:docPartPr>
      <w:docPartBody>
        <w:p w:rsidR="00E56EBD" w:rsidRDefault="00A03098">
          <w:pPr>
            <w:pStyle w:val="E88CD44D4ADE4E3CB759EF5C18BD84A7"/>
          </w:pPr>
          <w:r w:rsidRPr="00036450">
            <w:t>WORK EXPERIENCE</w:t>
          </w:r>
        </w:p>
      </w:docPartBody>
    </w:docPart>
    <w:docPart>
      <w:docPartPr>
        <w:name w:val="58CFC541656A4C2999D263B511713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435DC-93A9-4FD0-A404-AA42804F1358}"/>
      </w:docPartPr>
      <w:docPartBody>
        <w:p w:rsidR="00E56EBD" w:rsidRDefault="00A03098">
          <w:pPr>
            <w:pStyle w:val="58CFC541656A4C2999D263B511713C5E"/>
          </w:pPr>
          <w:r w:rsidRPr="00036450">
            <w:rPr>
              <w:rStyle w:val="Heading2Char"/>
            </w:rPr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B7D"/>
    <w:rsid w:val="00103752"/>
    <w:rsid w:val="00161E51"/>
    <w:rsid w:val="00237D33"/>
    <w:rsid w:val="002C2A7C"/>
    <w:rsid w:val="002C57EC"/>
    <w:rsid w:val="003448F3"/>
    <w:rsid w:val="0038002C"/>
    <w:rsid w:val="003C6187"/>
    <w:rsid w:val="003E4C8B"/>
    <w:rsid w:val="00502677"/>
    <w:rsid w:val="005C2121"/>
    <w:rsid w:val="005E0029"/>
    <w:rsid w:val="006F36B9"/>
    <w:rsid w:val="00772FB4"/>
    <w:rsid w:val="007F0615"/>
    <w:rsid w:val="00970B7D"/>
    <w:rsid w:val="00A03098"/>
    <w:rsid w:val="00BC7883"/>
    <w:rsid w:val="00C2685E"/>
    <w:rsid w:val="00CB6919"/>
    <w:rsid w:val="00CF6DD1"/>
    <w:rsid w:val="00DC1BD0"/>
    <w:rsid w:val="00DD0A62"/>
    <w:rsid w:val="00DD21D1"/>
    <w:rsid w:val="00E5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F66B07E3BA94A5AA6F74ABBAF5F2140">
    <w:name w:val="6F66B07E3BA94A5AA6F74ABBAF5F2140"/>
  </w:style>
  <w:style w:type="paragraph" w:customStyle="1" w:styleId="CCD0C5502DA94224931ABED85A582A88">
    <w:name w:val="CCD0C5502DA94224931ABED85A582A88"/>
  </w:style>
  <w:style w:type="paragraph" w:customStyle="1" w:styleId="37262BABA5214D66AEA429BA586D27BB">
    <w:name w:val="37262BABA5214D66AEA429BA586D27BB"/>
  </w:style>
  <w:style w:type="paragraph" w:customStyle="1" w:styleId="6F317567F21B4F5993F950F437E8C4F9">
    <w:name w:val="6F317567F21B4F5993F950F437E8C4F9"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paragraph" w:customStyle="1" w:styleId="6D4D9967D83F4369B4FDDFBEDF1212DC">
    <w:name w:val="6D4D9967D83F4369B4FDDFBEDF1212DC"/>
  </w:style>
  <w:style w:type="paragraph" w:customStyle="1" w:styleId="4107673953114479BDDCF2A2C7F0AA89">
    <w:name w:val="4107673953114479BDDCF2A2C7F0AA89"/>
  </w:style>
  <w:style w:type="paragraph" w:customStyle="1" w:styleId="E88CD44D4ADE4E3CB759EF5C18BD84A7">
    <w:name w:val="E88CD44D4ADE4E3CB759EF5C18BD84A7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szCs w:val="26"/>
      <w:lang w:val="en-US" w:eastAsia="ja-JP"/>
    </w:rPr>
  </w:style>
  <w:style w:type="paragraph" w:customStyle="1" w:styleId="58CFC541656A4C2999D263B511713C5E">
    <w:name w:val="58CFC541656A4C2999D263B511713C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{93406DE7-B540-4AF3-8831-FAF545B08380}tf00546271_win32</Template>
  <TotalTime>0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2025-06-27T06:58:00Z</dcterms:created>
  <dcterms:modified xsi:type="dcterms:W3CDTF">2025-06-27T06:58:00Z</dcterms:modified>
</cp:coreProperties>
</file>