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82" w:type="dxa"/>
        <w:jc w:val="center"/>
        <w:tblLayout w:type="fixed"/>
        <w:tblLook w:val="0000"/>
      </w:tblPr>
      <w:tblGrid>
        <w:gridCol w:w="3494"/>
        <w:gridCol w:w="6693"/>
        <w:gridCol w:w="2395"/>
      </w:tblGrid>
      <w:tr w:rsidR="00D22492" w:rsidTr="00EE408D">
        <w:trPr>
          <w:jc w:val="center"/>
        </w:trPr>
        <w:tc>
          <w:tcPr>
            <w:tcW w:w="3494" w:type="dxa"/>
            <w:tcBorders>
              <w:right w:val="single" w:sz="4" w:space="0" w:color="auto"/>
            </w:tcBorders>
          </w:tcPr>
          <w:p w:rsidR="00D22492" w:rsidRPr="006D1746" w:rsidRDefault="00F9501B" w:rsidP="00F9501B">
            <w:pPr>
              <w:pStyle w:val="YourName"/>
            </w:pPr>
            <w:r>
              <w:t>Meghashri  Ghadge</w:t>
            </w:r>
          </w:p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D22492" w:rsidRPr="0066269F" w:rsidRDefault="0066269F" w:rsidP="00574DEF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Personal Details</w:t>
            </w:r>
          </w:p>
          <w:p w:rsidR="0066269F" w:rsidRDefault="0066269F" w:rsidP="00574DEF">
            <w:r>
              <w:t>Date of Birth: 29</w:t>
            </w:r>
            <w:r w:rsidRPr="0066269F">
              <w:rPr>
                <w:vertAlign w:val="superscript"/>
              </w:rPr>
              <w:t>th</w:t>
            </w:r>
            <w:r>
              <w:t xml:space="preserve"> June 1979</w:t>
            </w:r>
          </w:p>
        </w:tc>
      </w:tr>
      <w:tr w:rsidR="00FA2A27" w:rsidTr="00EE408D">
        <w:trPr>
          <w:trHeight w:val="226"/>
          <w:jc w:val="center"/>
        </w:trPr>
        <w:tc>
          <w:tcPr>
            <w:tcW w:w="3494" w:type="dxa"/>
            <w:vMerge w:val="restart"/>
            <w:tcBorders>
              <w:right w:val="single" w:sz="4" w:space="0" w:color="auto"/>
            </w:tcBorders>
          </w:tcPr>
          <w:p w:rsidR="00F9501B" w:rsidRDefault="00381107" w:rsidP="002E7C0B">
            <w:pPr>
              <w:pStyle w:val="ContactInfo"/>
            </w:pPr>
            <w:r>
              <w:t>CC</w:t>
            </w:r>
            <w:r w:rsidR="00F9501B">
              <w:t>-</w:t>
            </w:r>
            <w:r>
              <w:t>704,</w:t>
            </w:r>
            <w:r w:rsidR="00F9501B">
              <w:t>Sriram</w:t>
            </w:r>
            <w:r>
              <w:t xml:space="preserve"> </w:t>
            </w:r>
            <w:r w:rsidR="00F9501B">
              <w:t>Smriti Apartment, Bidarguppe village, Sarjapur-attibele road,</w:t>
            </w:r>
          </w:p>
          <w:p w:rsidR="006D1746" w:rsidRPr="006D1746" w:rsidRDefault="00F9501B" w:rsidP="002E7C0B">
            <w:pPr>
              <w:pStyle w:val="ContactInfo"/>
            </w:pPr>
            <w:r>
              <w:t>Anekal</w:t>
            </w:r>
            <w:r w:rsidR="00381107">
              <w:t xml:space="preserve"> </w:t>
            </w:r>
            <w:r w:rsidR="007528B3">
              <w:t>Taluk</w:t>
            </w:r>
          </w:p>
          <w:p w:rsidR="006D1746" w:rsidRPr="006D1746" w:rsidRDefault="00F9501B" w:rsidP="002E7C0B">
            <w:pPr>
              <w:pStyle w:val="ContactInfo"/>
            </w:pPr>
            <w:r>
              <w:t>Bangalore-562107</w:t>
            </w:r>
          </w:p>
          <w:p w:rsidR="006D1746" w:rsidRPr="006D1746" w:rsidRDefault="00B2532C" w:rsidP="002E7C0B">
            <w:pPr>
              <w:pStyle w:val="ContactInfo"/>
            </w:pPr>
            <w:r>
              <w:t>Contact no:</w:t>
            </w:r>
            <w:r w:rsidR="00F9501B">
              <w:t>9845960841</w:t>
            </w:r>
          </w:p>
          <w:p w:rsidR="00FA2A27" w:rsidRDefault="00FE3566" w:rsidP="00F9501B">
            <w:pPr>
              <w:pStyle w:val="ContactInfo"/>
            </w:pPr>
            <w:hyperlink r:id="rId8" w:history="1">
              <w:r w:rsidR="00B2532C" w:rsidRPr="00B85E1B">
                <w:rPr>
                  <w:rStyle w:val="Hyperlink"/>
                </w:rPr>
                <w:t>ghadge.meghashri@gmail.com</w:t>
              </w:r>
            </w:hyperlink>
          </w:p>
          <w:p w:rsidR="00B2532C" w:rsidRPr="00B2532C" w:rsidRDefault="00B2532C" w:rsidP="0066269F">
            <w:r>
              <w:t xml:space="preserve">                  </w:t>
            </w:r>
          </w:p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FA2A27" w:rsidRDefault="0066269F" w:rsidP="00F9501B">
            <w:r>
              <w:t>Marital Status: Married</w:t>
            </w:r>
          </w:p>
        </w:tc>
      </w:tr>
      <w:tr w:rsidR="00FA2A27" w:rsidRPr="00254782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FA2A27" w:rsidRPr="00254782" w:rsidRDefault="00FA2A27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66269F" w:rsidRDefault="0066269F" w:rsidP="00FA2A27">
            <w:pPr>
              <w:pStyle w:val="Heading1"/>
              <w:rPr>
                <w:rFonts w:asciiTheme="minorHAnsi" w:hAnsiTheme="minorHAnsi" w:cstheme="minorHAnsi"/>
                <w:sz w:val="20"/>
                <w:szCs w:val="20"/>
              </w:rPr>
            </w:pPr>
            <w:r w:rsidRPr="0066269F">
              <w:rPr>
                <w:rFonts w:asciiTheme="minorHAnsi" w:hAnsiTheme="minorHAnsi" w:cstheme="minorHAnsi"/>
                <w:sz w:val="20"/>
                <w:szCs w:val="20"/>
              </w:rPr>
              <w:t>Nationality: Indian</w:t>
            </w:r>
          </w:p>
          <w:p w:rsidR="0066269F" w:rsidRDefault="0066269F" w:rsidP="0066269F">
            <w:r>
              <w:t>Language known: English, Hindi, Marathi</w:t>
            </w:r>
          </w:p>
          <w:p w:rsidR="006548D4" w:rsidRDefault="006548D4" w:rsidP="0066269F"/>
          <w:p w:rsidR="006548D4" w:rsidRPr="006548D4" w:rsidRDefault="006548D4" w:rsidP="0066269F">
            <w:pPr>
              <w:rPr>
                <w:rFonts w:asciiTheme="majorHAnsi" w:hAnsiTheme="majorHAnsi"/>
                <w:b/>
                <w:bCs/>
              </w:rPr>
            </w:pPr>
            <w:r w:rsidRPr="006548D4">
              <w:rPr>
                <w:rFonts w:asciiTheme="majorHAnsi" w:hAnsiTheme="majorHAnsi"/>
                <w:b/>
                <w:bCs/>
              </w:rPr>
              <w:t>Career Objective</w:t>
            </w:r>
          </w:p>
          <w:p w:rsidR="00EE408D" w:rsidRDefault="006548D4" w:rsidP="0066269F">
            <w:r>
              <w:t>To work in an environment where I could use my skills to contribute to its growth and in turn</w:t>
            </w:r>
          </w:p>
          <w:p w:rsidR="00EE408D" w:rsidRDefault="006548D4" w:rsidP="0066269F">
            <w:r>
              <w:t xml:space="preserve"> acquire new skills that develop myself professionally, technically and transform myself into </w:t>
            </w:r>
          </w:p>
          <w:p w:rsidR="006548D4" w:rsidRDefault="00EE408D" w:rsidP="0066269F">
            <w:r>
              <w:t xml:space="preserve"> </w:t>
            </w:r>
            <w:r w:rsidR="006548D4">
              <w:t>a better individual with time.</w:t>
            </w:r>
          </w:p>
          <w:p w:rsidR="0066269F" w:rsidRDefault="0066269F" w:rsidP="0066269F"/>
          <w:p w:rsidR="0066269F" w:rsidRPr="0066269F" w:rsidRDefault="0066269F" w:rsidP="0066269F">
            <w:pPr>
              <w:rPr>
                <w:rFonts w:asciiTheme="majorHAnsi" w:hAnsiTheme="majorHAnsi"/>
                <w:sz w:val="22"/>
                <w:szCs w:val="22"/>
              </w:rPr>
            </w:pPr>
            <w:r w:rsidRPr="0066269F">
              <w:rPr>
                <w:rFonts w:asciiTheme="majorHAnsi" w:hAnsiTheme="majorHAnsi"/>
                <w:sz w:val="22"/>
                <w:szCs w:val="22"/>
              </w:rPr>
              <w:t>Strength</w:t>
            </w:r>
          </w:p>
          <w:p w:rsidR="0066269F" w:rsidRDefault="0066269F" w:rsidP="00517443">
            <w:pPr>
              <w:pStyle w:val="ListParagraph"/>
              <w:numPr>
                <w:ilvl w:val="0"/>
                <w:numId w:val="17"/>
              </w:numPr>
            </w:pPr>
            <w:r>
              <w:t>Punctuality</w:t>
            </w:r>
          </w:p>
          <w:p w:rsidR="00E14DC9" w:rsidRDefault="00E14DC9" w:rsidP="00517443">
            <w:pPr>
              <w:pStyle w:val="ListParagraph"/>
              <w:numPr>
                <w:ilvl w:val="0"/>
                <w:numId w:val="17"/>
              </w:numPr>
            </w:pPr>
            <w:r>
              <w:t>Creative</w:t>
            </w:r>
          </w:p>
          <w:p w:rsidR="0066269F" w:rsidRDefault="0066269F" w:rsidP="00517443">
            <w:pPr>
              <w:pStyle w:val="ListParagraph"/>
              <w:numPr>
                <w:ilvl w:val="0"/>
                <w:numId w:val="17"/>
              </w:numPr>
            </w:pPr>
            <w:r>
              <w:t>Hard Working</w:t>
            </w:r>
          </w:p>
          <w:p w:rsidR="0066269F" w:rsidRDefault="0066269F" w:rsidP="00517443">
            <w:pPr>
              <w:pStyle w:val="ListParagraph"/>
              <w:numPr>
                <w:ilvl w:val="0"/>
                <w:numId w:val="17"/>
              </w:numPr>
            </w:pPr>
            <w:r>
              <w:t>Ability to learn new things</w:t>
            </w:r>
          </w:p>
          <w:p w:rsidR="00FA2A27" w:rsidRDefault="00F9501B" w:rsidP="00FA2A27">
            <w:pPr>
              <w:pStyle w:val="Heading1"/>
            </w:pPr>
            <w:r>
              <w:t>Education</w:t>
            </w:r>
            <w:r w:rsidR="00BF4657">
              <w:t xml:space="preserve"> </w:t>
            </w:r>
            <w:r w:rsidR="00B2532C">
              <w:t>Qua</w:t>
            </w:r>
            <w:r w:rsidR="007528B3">
              <w:t>l</w:t>
            </w:r>
            <w:r w:rsidR="00B2532C">
              <w:t>ification</w:t>
            </w:r>
          </w:p>
          <w:p w:rsidR="00B2532C" w:rsidRDefault="00F9501B" w:rsidP="00F9501B">
            <w:r>
              <w:t>B.A. (Psychology) from Mumbai University in 2001</w:t>
            </w:r>
          </w:p>
          <w:p w:rsidR="00B2532C" w:rsidRPr="00F9501B" w:rsidRDefault="00B2532C" w:rsidP="00F9501B"/>
        </w:tc>
      </w:tr>
      <w:tr w:rsidR="00FA2A27" w:rsidTr="00EE408D">
        <w:trPr>
          <w:gridAfter w:val="1"/>
          <w:wAfter w:w="2395" w:type="dxa"/>
          <w:trHeight w:val="1045"/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FA2A27" w:rsidRDefault="00FA2A27" w:rsidP="00FA2A27"/>
        </w:tc>
        <w:tc>
          <w:tcPr>
            <w:tcW w:w="6693" w:type="dxa"/>
            <w:tcBorders>
              <w:left w:val="single" w:sz="4" w:space="0" w:color="auto"/>
            </w:tcBorders>
          </w:tcPr>
          <w:sdt>
            <w:sdtPr>
              <w:id w:val="34977412"/>
              <w:placeholder>
                <w:docPart w:val="496D63F78FE14FE790E94BA590024BC7"/>
              </w:placeholder>
            </w:sdtPr>
            <w:sdtEndPr>
              <w:rPr>
                <w:rFonts w:asciiTheme="majorHAnsi" w:hAnsiTheme="majorHAnsi"/>
              </w:rPr>
            </w:sdtEndPr>
            <w:sdtContent>
              <w:p w:rsidR="00B77328" w:rsidRPr="00B77328" w:rsidRDefault="00F9501B" w:rsidP="00B77328">
                <w:pPr>
                  <w:pStyle w:val="Heading2"/>
                </w:pPr>
                <w:r w:rsidRPr="00F9501B">
                  <w:rPr>
                    <w:rFonts w:asciiTheme="majorHAnsi" w:hAnsiTheme="majorHAnsi"/>
                  </w:rPr>
                  <w:t>Professional</w:t>
                </w:r>
                <w:r w:rsidR="00BF4657">
                  <w:rPr>
                    <w:rFonts w:asciiTheme="majorHAnsi" w:hAnsiTheme="majorHAnsi"/>
                  </w:rPr>
                  <w:t xml:space="preserve"> </w:t>
                </w:r>
                <w:r w:rsidR="00B2532C">
                  <w:rPr>
                    <w:rFonts w:asciiTheme="majorHAnsi" w:hAnsiTheme="majorHAnsi"/>
                  </w:rPr>
                  <w:t>Qualification</w:t>
                </w:r>
              </w:p>
            </w:sdtContent>
          </w:sdt>
          <w:p w:rsidR="00B77328" w:rsidRPr="00D22492" w:rsidRDefault="00F9501B" w:rsidP="00D22492">
            <w:pPr>
              <w:pStyle w:val="ListParagraph"/>
            </w:pPr>
            <w:r>
              <w:t>MS-CIT</w:t>
            </w:r>
          </w:p>
          <w:p w:rsidR="00312CDC" w:rsidRDefault="00F9501B" w:rsidP="00312CDC">
            <w:pPr>
              <w:pStyle w:val="ListParagraph"/>
            </w:pPr>
            <w:r>
              <w:t>MS-OFFICE</w:t>
            </w:r>
            <w:r w:rsidR="00174D71">
              <w:t xml:space="preserve"> </w:t>
            </w:r>
          </w:p>
          <w:p w:rsidR="00E91B51" w:rsidRDefault="003E6F78" w:rsidP="0066269F">
            <w:pPr>
              <w:pStyle w:val="ListParagraph"/>
            </w:pPr>
            <w:r>
              <w:t>Graphic Design, 2D Animation, 3D Animatio</w:t>
            </w:r>
            <w:r w:rsidR="0066269F">
              <w:t>n</w:t>
            </w:r>
          </w:p>
          <w:p w:rsidR="00FB7FA7" w:rsidRDefault="00FB7FA7" w:rsidP="0066269F">
            <w:pPr>
              <w:pStyle w:val="ListParagraph"/>
            </w:pPr>
            <w:r>
              <w:t>Completed 6 month fine art course from Karnataka Chitrakala Parishad</w:t>
            </w:r>
          </w:p>
          <w:p w:rsidR="00FB7FA7" w:rsidRDefault="00E14DC9" w:rsidP="00FB7FA7">
            <w:pPr>
              <w:pStyle w:val="ListParagraph"/>
              <w:ind w:right="-2234"/>
            </w:pPr>
            <w:r>
              <w:t>Completed Fevicryl expert training programme</w:t>
            </w:r>
          </w:p>
          <w:p w:rsidR="00E14DC9" w:rsidRDefault="00E14DC9" w:rsidP="00FB7FA7">
            <w:pPr>
              <w:pStyle w:val="ListParagraph"/>
              <w:ind w:right="-2234"/>
            </w:pPr>
            <w:r>
              <w:t>Compeleted professional Mithila art from National Institute of Mithila Art</w:t>
            </w:r>
          </w:p>
          <w:p w:rsidR="00E14DC9" w:rsidRPr="0066269F" w:rsidRDefault="00E14DC9" w:rsidP="00E14DC9">
            <w:pPr>
              <w:pStyle w:val="ListParagraph"/>
              <w:numPr>
                <w:ilvl w:val="0"/>
                <w:numId w:val="0"/>
              </w:numPr>
              <w:ind w:left="533" w:right="-2234"/>
            </w:pPr>
          </w:p>
        </w:tc>
      </w:tr>
      <w:tr w:rsidR="00FA2A27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FA2A27" w:rsidRDefault="00FA2A27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FA2A27" w:rsidRDefault="00FA2A27" w:rsidP="00EE408D">
            <w:pPr>
              <w:ind w:right="611"/>
            </w:pPr>
          </w:p>
        </w:tc>
      </w:tr>
      <w:tr w:rsidR="0066269F" w:rsidTr="00EE408D">
        <w:trPr>
          <w:trHeight w:val="80"/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BF4546" w:rsidRDefault="0066269F" w:rsidP="00F929A9">
            <w:pPr>
              <w:pStyle w:val="Heading1"/>
              <w:ind w:left="0"/>
            </w:pPr>
            <w:r>
              <w:t xml:space="preserve">  Work Experience</w:t>
            </w:r>
          </w:p>
        </w:tc>
      </w:tr>
      <w:tr w:rsidR="0066269F" w:rsidTr="00EE408D">
        <w:trPr>
          <w:trHeight w:val="80"/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Default="0066269F" w:rsidP="00F929A9">
            <w:pPr>
              <w:pStyle w:val="ListParagraph"/>
              <w:numPr>
                <w:ilvl w:val="0"/>
                <w:numId w:val="13"/>
              </w:numPr>
            </w:pPr>
            <w:r>
              <w:t xml:space="preserve">Worked with </w:t>
            </w:r>
            <w:r w:rsidR="00E14DC9">
              <w:t>Gurukul High School as an Art Teacher.</w:t>
            </w:r>
            <w:r>
              <w:t xml:space="preserve"> </w:t>
            </w:r>
          </w:p>
          <w:p w:rsidR="0066269F" w:rsidRDefault="00E14DC9" w:rsidP="00F929A9">
            <w:pPr>
              <w:pStyle w:val="ListParagraph"/>
              <w:numPr>
                <w:ilvl w:val="0"/>
                <w:numId w:val="13"/>
              </w:numPr>
            </w:pPr>
            <w:r>
              <w:t>I have conducted workshops, summer camps and classes for kids and adults.</w:t>
            </w:r>
          </w:p>
          <w:p w:rsidR="0066269F" w:rsidRDefault="00C96BBE" w:rsidP="0066269F">
            <w:pPr>
              <w:pStyle w:val="ListParagraph"/>
              <w:numPr>
                <w:ilvl w:val="0"/>
                <w:numId w:val="13"/>
              </w:numPr>
            </w:pPr>
            <w:r>
              <w:t xml:space="preserve">Conducting handwriting, art and craft </w:t>
            </w:r>
            <w:r w:rsidR="00E14DC9">
              <w:t>classes for kids and adults</w:t>
            </w:r>
            <w:r w:rsidR="002C0AB3">
              <w:t>.</w:t>
            </w:r>
          </w:p>
          <w:p w:rsidR="00E56685" w:rsidRDefault="00E56685" w:rsidP="0066269F">
            <w:pPr>
              <w:pStyle w:val="ListParagraph"/>
              <w:numPr>
                <w:ilvl w:val="0"/>
                <w:numId w:val="13"/>
              </w:numPr>
            </w:pPr>
            <w:r>
              <w:t>Currently working in The Foundation School India as an Art Teacher.</w:t>
            </w:r>
          </w:p>
          <w:p w:rsidR="00EE408D" w:rsidRDefault="00EE408D" w:rsidP="00EE408D">
            <w:pPr>
              <w:pStyle w:val="ListParagraph"/>
              <w:numPr>
                <w:ilvl w:val="0"/>
                <w:numId w:val="0"/>
              </w:numPr>
              <w:ind w:left="1008"/>
            </w:pPr>
          </w:p>
          <w:p w:rsidR="00EE408D" w:rsidRPr="00EE408D" w:rsidRDefault="00EE408D" w:rsidP="00EE408D">
            <w:pPr>
              <w:ind w:left="533" w:hanging="245"/>
              <w:rPr>
                <w:rFonts w:asciiTheme="majorHAnsi" w:hAnsiTheme="majorHAnsi"/>
                <w:b/>
                <w:sz w:val="22"/>
                <w:szCs w:val="22"/>
              </w:rPr>
            </w:pPr>
            <w:r w:rsidRPr="00EE408D">
              <w:rPr>
                <w:rFonts w:asciiTheme="majorHAnsi" w:hAnsiTheme="majorHAnsi"/>
                <w:b/>
                <w:sz w:val="22"/>
                <w:szCs w:val="22"/>
              </w:rPr>
              <w:t>Achievement</w:t>
            </w:r>
          </w:p>
          <w:p w:rsidR="00EE408D" w:rsidRDefault="00EE408D" w:rsidP="0066269F">
            <w:pPr>
              <w:pStyle w:val="ListParagraph"/>
              <w:numPr>
                <w:ilvl w:val="0"/>
                <w:numId w:val="13"/>
              </w:numPr>
            </w:pPr>
            <w:r>
              <w:t>Displayed my paintings in Galleries and online exhibitions.</w:t>
            </w:r>
          </w:p>
          <w:p w:rsidR="00EE408D" w:rsidRDefault="00E56685" w:rsidP="0066269F">
            <w:pPr>
              <w:pStyle w:val="ListParagraph"/>
              <w:numPr>
                <w:ilvl w:val="0"/>
                <w:numId w:val="13"/>
              </w:numPr>
            </w:pPr>
            <w:r>
              <w:t>R</w:t>
            </w:r>
            <w:r w:rsidR="00E14DC9">
              <w:t>eceive</w:t>
            </w:r>
            <w:r>
              <w:t>d</w:t>
            </w:r>
            <w:r w:rsidR="00E14DC9">
              <w:t xml:space="preserve"> special award for my Madhubani painting which was or</w:t>
            </w:r>
            <w:r w:rsidR="00EE408D">
              <w:t>ganized by</w:t>
            </w:r>
          </w:p>
          <w:p w:rsidR="00E56685" w:rsidRDefault="00E14DC9" w:rsidP="00E14DC9">
            <w:pPr>
              <w:pStyle w:val="ListParagraph"/>
              <w:numPr>
                <w:ilvl w:val="0"/>
                <w:numId w:val="0"/>
              </w:numPr>
              <w:ind w:left="1008"/>
            </w:pPr>
            <w:r>
              <w:t>Madhubani</w:t>
            </w:r>
            <w:r w:rsidR="00EE408D">
              <w:t xml:space="preserve"> </w:t>
            </w:r>
            <w:r>
              <w:t>Literature Festival</w:t>
            </w:r>
            <w:r w:rsidR="00EE408D">
              <w:t xml:space="preserve">, Delhi. </w:t>
            </w:r>
          </w:p>
          <w:p w:rsidR="00E56685" w:rsidRDefault="00E56685" w:rsidP="00E56685">
            <w:pPr>
              <w:pStyle w:val="ListParagraph"/>
              <w:numPr>
                <w:ilvl w:val="0"/>
                <w:numId w:val="18"/>
              </w:numPr>
            </w:pPr>
            <w:r>
              <w:lastRenderedPageBreak/>
              <w:t xml:space="preserve">Received special award for my Madhubani painting which was organized by Mithila </w:t>
            </w:r>
          </w:p>
          <w:p w:rsidR="00E14DC9" w:rsidRDefault="00E56685" w:rsidP="00E14DC9">
            <w:pPr>
              <w:pStyle w:val="ListParagraph"/>
              <w:numPr>
                <w:ilvl w:val="0"/>
                <w:numId w:val="0"/>
              </w:numPr>
              <w:ind w:left="1008"/>
            </w:pPr>
            <w:r>
              <w:t>Munch, Darbhanga Bihar.</w:t>
            </w:r>
            <w:r w:rsidR="00E14DC9">
              <w:t xml:space="preserve"> </w:t>
            </w:r>
          </w:p>
          <w:p w:rsidR="00E56685" w:rsidRDefault="00E56685" w:rsidP="00E14DC9">
            <w:pPr>
              <w:pStyle w:val="ListParagraph"/>
              <w:numPr>
                <w:ilvl w:val="0"/>
                <w:numId w:val="0"/>
              </w:numPr>
              <w:ind w:left="1008"/>
            </w:pPr>
          </w:p>
          <w:p w:rsidR="00C96BBE" w:rsidRDefault="00C96BBE" w:rsidP="00E56685">
            <w:pPr>
              <w:pStyle w:val="ListParagraph"/>
              <w:numPr>
                <w:ilvl w:val="0"/>
                <w:numId w:val="18"/>
              </w:numPr>
            </w:pPr>
            <w:r>
              <w:t xml:space="preserve">Successfully completed Madhubani painting related to the </w:t>
            </w:r>
            <w:r w:rsidRPr="001663A8">
              <w:rPr>
                <w:b/>
              </w:rPr>
              <w:t>RESPIN</w:t>
            </w:r>
            <w:r>
              <w:t xml:space="preserve"> project at </w:t>
            </w:r>
          </w:p>
          <w:p w:rsidR="00C96BBE" w:rsidRPr="001663A8" w:rsidRDefault="00C96BBE" w:rsidP="00C96BBE">
            <w:pPr>
              <w:pStyle w:val="ListParagraph"/>
              <w:numPr>
                <w:ilvl w:val="0"/>
                <w:numId w:val="0"/>
              </w:numPr>
              <w:ind w:left="1008"/>
              <w:rPr>
                <w:b/>
              </w:rPr>
            </w:pPr>
            <w:r w:rsidRPr="001663A8">
              <w:rPr>
                <w:b/>
              </w:rPr>
              <w:t>SPIRE LSB, IISc.</w:t>
            </w:r>
          </w:p>
          <w:p w:rsidR="00C96BBE" w:rsidRDefault="00C96BBE" w:rsidP="00C96BBE">
            <w:pPr>
              <w:pStyle w:val="ListParagraph"/>
              <w:numPr>
                <w:ilvl w:val="0"/>
                <w:numId w:val="0"/>
              </w:numPr>
              <w:ind w:left="1008"/>
            </w:pPr>
          </w:p>
          <w:p w:rsidR="00C96BBE" w:rsidRDefault="00C96BBE" w:rsidP="00C96BBE">
            <w:pPr>
              <w:pStyle w:val="ListParagraph"/>
              <w:numPr>
                <w:ilvl w:val="0"/>
                <w:numId w:val="18"/>
              </w:numPr>
            </w:pPr>
            <w:r>
              <w:t xml:space="preserve">Received an award for Madhubani painting which was organized by Bhartiya </w:t>
            </w:r>
          </w:p>
          <w:p w:rsidR="00C96BBE" w:rsidRDefault="00C96BBE" w:rsidP="00C96BBE">
            <w:pPr>
              <w:pStyle w:val="ListParagraph"/>
              <w:numPr>
                <w:ilvl w:val="0"/>
                <w:numId w:val="0"/>
              </w:numPr>
              <w:ind w:left="1008"/>
            </w:pPr>
            <w:r>
              <w:t>Kala Ratna Art Achievers Award.</w:t>
            </w:r>
          </w:p>
          <w:p w:rsidR="00E56685" w:rsidRDefault="00153A23" w:rsidP="00C96BBE">
            <w:pPr>
              <w:pStyle w:val="ListParagraph"/>
              <w:numPr>
                <w:ilvl w:val="0"/>
                <w:numId w:val="0"/>
              </w:numPr>
              <w:ind w:left="1008"/>
            </w:pPr>
            <w:r>
              <w:t xml:space="preserve"> </w:t>
            </w:r>
          </w:p>
          <w:p w:rsidR="00E56685" w:rsidRPr="009B1A41" w:rsidRDefault="00E56685" w:rsidP="00E14DC9">
            <w:pPr>
              <w:pStyle w:val="ListParagraph"/>
              <w:numPr>
                <w:ilvl w:val="0"/>
                <w:numId w:val="0"/>
              </w:numPr>
              <w:ind w:left="1008"/>
            </w:pPr>
          </w:p>
          <w:p w:rsidR="006548D4" w:rsidRDefault="006548D4" w:rsidP="006548D4"/>
          <w:p w:rsidR="00EE408D" w:rsidRDefault="00EE408D" w:rsidP="006548D4"/>
          <w:p w:rsidR="00EE408D" w:rsidRDefault="00EE408D" w:rsidP="006548D4"/>
          <w:p w:rsidR="006548D4" w:rsidRDefault="006548D4" w:rsidP="006548D4">
            <w:r>
              <w:t>I declare that the above information is true to the best of my knowledge.</w:t>
            </w:r>
          </w:p>
          <w:p w:rsidR="00517443" w:rsidRDefault="00517443" w:rsidP="006548D4"/>
          <w:p w:rsidR="00517443" w:rsidRDefault="00517443" w:rsidP="006548D4"/>
          <w:p w:rsidR="00AC0500" w:rsidRDefault="00AC0500" w:rsidP="006548D4"/>
          <w:p w:rsidR="00AC0500" w:rsidRDefault="00AC0500" w:rsidP="006548D4">
            <w:r>
              <w:t>Meghashri Ghadge</w:t>
            </w:r>
          </w:p>
          <w:p w:rsidR="0066269F" w:rsidRDefault="0066269F" w:rsidP="0066269F">
            <w:pPr>
              <w:pStyle w:val="ListParagraph"/>
              <w:numPr>
                <w:ilvl w:val="0"/>
                <w:numId w:val="0"/>
              </w:numPr>
              <w:ind w:left="1008"/>
            </w:pPr>
          </w:p>
        </w:tc>
      </w:tr>
      <w:tr w:rsidR="0066269F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Default="0066269F" w:rsidP="003E6F78">
            <w:pPr>
              <w:ind w:left="533" w:hanging="245"/>
            </w:pPr>
          </w:p>
        </w:tc>
      </w:tr>
      <w:tr w:rsidR="0066269F" w:rsidTr="00EE408D">
        <w:trPr>
          <w:trHeight w:val="80"/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BF4546" w:rsidRDefault="0066269F" w:rsidP="0066269F">
            <w:pPr>
              <w:pStyle w:val="Heading1"/>
              <w:ind w:left="0"/>
            </w:pPr>
          </w:p>
        </w:tc>
      </w:tr>
      <w:tr w:rsidR="0066269F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Default="0066269F" w:rsidP="00BE46D2">
            <w:pPr>
              <w:pStyle w:val="ListParagraph"/>
              <w:numPr>
                <w:ilvl w:val="0"/>
                <w:numId w:val="0"/>
              </w:numPr>
              <w:ind w:left="1008"/>
            </w:pPr>
          </w:p>
        </w:tc>
      </w:tr>
      <w:tr w:rsidR="0066269F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BF4546" w:rsidRDefault="0066269F" w:rsidP="00FB2796">
            <w:pPr>
              <w:pStyle w:val="Heading1"/>
            </w:pPr>
          </w:p>
        </w:tc>
      </w:tr>
      <w:tr w:rsidR="0066269F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3641D4" w:rsidRDefault="0066269F" w:rsidP="00B2532C">
            <w:pPr>
              <w:pStyle w:val="ListParagraph"/>
              <w:numPr>
                <w:ilvl w:val="0"/>
                <w:numId w:val="0"/>
              </w:numPr>
              <w:ind w:left="533"/>
            </w:pPr>
          </w:p>
        </w:tc>
      </w:tr>
      <w:tr w:rsidR="0066269F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Default="0066269F" w:rsidP="00FA2A27"/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BF4546" w:rsidRDefault="0066269F" w:rsidP="00B2532C">
            <w:pPr>
              <w:pStyle w:val="Heading1"/>
              <w:ind w:left="0"/>
            </w:pPr>
          </w:p>
        </w:tc>
      </w:tr>
      <w:tr w:rsidR="0066269F" w:rsidRPr="000F238C" w:rsidTr="00EE408D">
        <w:trPr>
          <w:jc w:val="center"/>
        </w:trPr>
        <w:tc>
          <w:tcPr>
            <w:tcW w:w="3494" w:type="dxa"/>
            <w:vMerge/>
            <w:tcBorders>
              <w:right w:val="single" w:sz="4" w:space="0" w:color="auto"/>
            </w:tcBorders>
          </w:tcPr>
          <w:p w:rsidR="0066269F" w:rsidRPr="000F238C" w:rsidRDefault="0066269F" w:rsidP="00FA2A27">
            <w:pPr>
              <w:rPr>
                <w:sz w:val="24"/>
                <w:szCs w:val="24"/>
              </w:rPr>
            </w:pPr>
          </w:p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0F238C" w:rsidRDefault="0066269F" w:rsidP="00D22492">
            <w:pPr>
              <w:rPr>
                <w:sz w:val="24"/>
                <w:szCs w:val="24"/>
              </w:rPr>
            </w:pPr>
          </w:p>
        </w:tc>
      </w:tr>
      <w:tr w:rsidR="0066269F" w:rsidRPr="000F238C" w:rsidTr="00EE408D">
        <w:trPr>
          <w:jc w:val="center"/>
        </w:trPr>
        <w:tc>
          <w:tcPr>
            <w:tcW w:w="3494" w:type="dxa"/>
            <w:tcBorders>
              <w:right w:val="single" w:sz="4" w:space="0" w:color="auto"/>
            </w:tcBorders>
          </w:tcPr>
          <w:p w:rsidR="0066269F" w:rsidRPr="000F238C" w:rsidRDefault="0066269F" w:rsidP="00FA2A27">
            <w:pPr>
              <w:rPr>
                <w:sz w:val="24"/>
                <w:szCs w:val="24"/>
              </w:rPr>
            </w:pPr>
          </w:p>
        </w:tc>
        <w:tc>
          <w:tcPr>
            <w:tcW w:w="9088" w:type="dxa"/>
            <w:gridSpan w:val="2"/>
            <w:tcBorders>
              <w:left w:val="single" w:sz="4" w:space="0" w:color="auto"/>
            </w:tcBorders>
          </w:tcPr>
          <w:p w:rsidR="0066269F" w:rsidRPr="000F238C" w:rsidRDefault="0066269F" w:rsidP="00D22492">
            <w:pPr>
              <w:rPr>
                <w:sz w:val="24"/>
                <w:szCs w:val="24"/>
              </w:rPr>
            </w:pPr>
          </w:p>
        </w:tc>
      </w:tr>
    </w:tbl>
    <w:p w:rsidR="00312CDC" w:rsidRPr="000F238C" w:rsidRDefault="00312CDC" w:rsidP="00312CDC">
      <w:pPr>
        <w:ind w:left="0"/>
        <w:rPr>
          <w:sz w:val="24"/>
          <w:szCs w:val="24"/>
        </w:rPr>
      </w:pPr>
      <w:bookmarkStart w:id="0" w:name="_GoBack"/>
      <w:bookmarkEnd w:id="0"/>
    </w:p>
    <w:sectPr w:rsidR="00312CDC" w:rsidRPr="000F238C" w:rsidSect="00574DEF">
      <w:headerReference w:type="first" r:id="rId9"/>
      <w:pgSz w:w="12240" w:h="15840"/>
      <w:pgMar w:top="1008" w:right="1800" w:bottom="720" w:left="1800" w:header="965" w:footer="96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EBF" w:rsidRDefault="00FE4EBF">
      <w:r>
        <w:separator/>
      </w:r>
    </w:p>
  </w:endnote>
  <w:endnote w:type="continuationSeparator" w:id="1">
    <w:p w:rsidR="00FE4EBF" w:rsidRDefault="00FE4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EBF" w:rsidRDefault="00FE4EBF">
      <w:r>
        <w:separator/>
      </w:r>
    </w:p>
  </w:footnote>
  <w:footnote w:type="continuationSeparator" w:id="1">
    <w:p w:rsidR="00FE4EBF" w:rsidRDefault="00FE4E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EA" w:rsidRDefault="00A924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66018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8606E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D83E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C3C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90280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DCED13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06B3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D0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1CD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484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6B50B9"/>
    <w:multiLevelType w:val="hybridMultilevel"/>
    <w:tmpl w:val="01D8340C"/>
    <w:lvl w:ilvl="0" w:tplc="40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>
    <w:nsid w:val="3CD14D4C"/>
    <w:multiLevelType w:val="hybridMultilevel"/>
    <w:tmpl w:val="E9087E1A"/>
    <w:lvl w:ilvl="0" w:tplc="40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2">
    <w:nsid w:val="3E3778BB"/>
    <w:multiLevelType w:val="hybridMultilevel"/>
    <w:tmpl w:val="E1E23C60"/>
    <w:lvl w:ilvl="0" w:tplc="40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3">
    <w:nsid w:val="402A474F"/>
    <w:multiLevelType w:val="hybridMultilevel"/>
    <w:tmpl w:val="D592C746"/>
    <w:lvl w:ilvl="0" w:tplc="40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>
    <w:nsid w:val="5E5D5742"/>
    <w:multiLevelType w:val="hybridMultilevel"/>
    <w:tmpl w:val="1B8ADE2A"/>
    <w:lvl w:ilvl="0" w:tplc="40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>
    <w:nsid w:val="66B75600"/>
    <w:multiLevelType w:val="singleLevel"/>
    <w:tmpl w:val="712C0C18"/>
    <w:lvl w:ilvl="0">
      <w:start w:val="1"/>
      <w:numFmt w:val="bullet"/>
      <w:pStyle w:val="ListParagraph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6">
    <w:nsid w:val="6ED364CD"/>
    <w:multiLevelType w:val="hybridMultilevel"/>
    <w:tmpl w:val="A1FA7062"/>
    <w:lvl w:ilvl="0" w:tplc="40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7">
    <w:nsid w:val="7AD040AD"/>
    <w:multiLevelType w:val="hybridMultilevel"/>
    <w:tmpl w:val="C8EEE06A"/>
    <w:lvl w:ilvl="0" w:tplc="4009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3"/>
  </w:num>
  <w:num w:numId="14">
    <w:abstractNumId w:val="17"/>
  </w:num>
  <w:num w:numId="15">
    <w:abstractNumId w:val="10"/>
  </w:num>
  <w:num w:numId="16">
    <w:abstractNumId w:val="12"/>
  </w:num>
  <w:num w:numId="17">
    <w:abstractNumId w:val="11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7004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01B"/>
    <w:rsid w:val="000401D8"/>
    <w:rsid w:val="000F238C"/>
    <w:rsid w:val="000F4FCF"/>
    <w:rsid w:val="00105DD8"/>
    <w:rsid w:val="00137649"/>
    <w:rsid w:val="00153A23"/>
    <w:rsid w:val="001663A8"/>
    <w:rsid w:val="00174D71"/>
    <w:rsid w:val="001E4493"/>
    <w:rsid w:val="00243A8D"/>
    <w:rsid w:val="00290A37"/>
    <w:rsid w:val="002C0AB3"/>
    <w:rsid w:val="002E7C0B"/>
    <w:rsid w:val="00312CDC"/>
    <w:rsid w:val="00381107"/>
    <w:rsid w:val="003A2BF3"/>
    <w:rsid w:val="003C700A"/>
    <w:rsid w:val="003E6F78"/>
    <w:rsid w:val="004072B1"/>
    <w:rsid w:val="00431D9B"/>
    <w:rsid w:val="00497CE0"/>
    <w:rsid w:val="004C49C0"/>
    <w:rsid w:val="004E2AA5"/>
    <w:rsid w:val="004F5FBF"/>
    <w:rsid w:val="00517443"/>
    <w:rsid w:val="005425C2"/>
    <w:rsid w:val="00574DEF"/>
    <w:rsid w:val="0058554D"/>
    <w:rsid w:val="005918C3"/>
    <w:rsid w:val="005C60E5"/>
    <w:rsid w:val="00635C61"/>
    <w:rsid w:val="00645CAA"/>
    <w:rsid w:val="00646965"/>
    <w:rsid w:val="006548D4"/>
    <w:rsid w:val="0066269F"/>
    <w:rsid w:val="00665953"/>
    <w:rsid w:val="0067667D"/>
    <w:rsid w:val="006D1746"/>
    <w:rsid w:val="006F0FBD"/>
    <w:rsid w:val="007528B3"/>
    <w:rsid w:val="00761508"/>
    <w:rsid w:val="00762CE5"/>
    <w:rsid w:val="00792CC4"/>
    <w:rsid w:val="007A6896"/>
    <w:rsid w:val="007D7E1A"/>
    <w:rsid w:val="008A49FB"/>
    <w:rsid w:val="008A4C35"/>
    <w:rsid w:val="008B1272"/>
    <w:rsid w:val="008C75BD"/>
    <w:rsid w:val="008D7D4C"/>
    <w:rsid w:val="008F6EBC"/>
    <w:rsid w:val="0093551F"/>
    <w:rsid w:val="00955B3D"/>
    <w:rsid w:val="00964F56"/>
    <w:rsid w:val="009B1A41"/>
    <w:rsid w:val="009B45E1"/>
    <w:rsid w:val="009C4504"/>
    <w:rsid w:val="00A56FCC"/>
    <w:rsid w:val="00A85F1C"/>
    <w:rsid w:val="00A90B63"/>
    <w:rsid w:val="00A924EA"/>
    <w:rsid w:val="00AC0500"/>
    <w:rsid w:val="00B2532C"/>
    <w:rsid w:val="00B77328"/>
    <w:rsid w:val="00BB645A"/>
    <w:rsid w:val="00BE46D2"/>
    <w:rsid w:val="00BF4657"/>
    <w:rsid w:val="00C00774"/>
    <w:rsid w:val="00C243CD"/>
    <w:rsid w:val="00C44742"/>
    <w:rsid w:val="00C45A69"/>
    <w:rsid w:val="00C55D6A"/>
    <w:rsid w:val="00C96BBE"/>
    <w:rsid w:val="00CD362E"/>
    <w:rsid w:val="00D15422"/>
    <w:rsid w:val="00D22492"/>
    <w:rsid w:val="00D66CEA"/>
    <w:rsid w:val="00E14DC9"/>
    <w:rsid w:val="00E45E1A"/>
    <w:rsid w:val="00E56685"/>
    <w:rsid w:val="00E91B51"/>
    <w:rsid w:val="00EB2833"/>
    <w:rsid w:val="00EE408D"/>
    <w:rsid w:val="00F1730E"/>
    <w:rsid w:val="00F31C5A"/>
    <w:rsid w:val="00F449B9"/>
    <w:rsid w:val="00F5569B"/>
    <w:rsid w:val="00F9501B"/>
    <w:rsid w:val="00FA2A27"/>
    <w:rsid w:val="00FB2796"/>
    <w:rsid w:val="00FB7FA7"/>
    <w:rsid w:val="00FE3566"/>
    <w:rsid w:val="00FE4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492"/>
    <w:pPr>
      <w:spacing w:before="60" w:after="60" w:line="276" w:lineRule="auto"/>
      <w:ind w:left="158"/>
      <w:jc w:val="both"/>
    </w:pPr>
    <w:rPr>
      <w:rFonts w:asciiTheme="minorHAnsi" w:hAnsiTheme="minorHAnsi"/>
    </w:rPr>
  </w:style>
  <w:style w:type="paragraph" w:styleId="Heading1">
    <w:name w:val="heading 1"/>
    <w:basedOn w:val="Normal"/>
    <w:next w:val="Normal"/>
    <w:qFormat/>
    <w:rsid w:val="00D22492"/>
    <w:pPr>
      <w:spacing w:before="200" w:after="120" w:line="220" w:lineRule="atLeast"/>
      <w:outlineLvl w:val="0"/>
    </w:pPr>
    <w:rPr>
      <w:rFonts w:ascii="Arial Black" w:hAnsi="Arial Black" w:cs="Arial"/>
      <w:sz w:val="22"/>
      <w:szCs w:val="22"/>
    </w:rPr>
  </w:style>
  <w:style w:type="paragraph" w:styleId="Heading2">
    <w:name w:val="heading 2"/>
    <w:basedOn w:val="Normal"/>
    <w:next w:val="ListParagraph"/>
    <w:qFormat/>
    <w:rsid w:val="00D22492"/>
    <w:pPr>
      <w:spacing w:before="120" w:line="220" w:lineRule="atLeast"/>
      <w:outlineLvl w:val="1"/>
    </w:pPr>
    <w:rPr>
      <w:rFonts w:cs="Arial"/>
      <w:sz w:val="22"/>
      <w:szCs w:val="22"/>
    </w:rPr>
  </w:style>
  <w:style w:type="paragraph" w:styleId="Heading3">
    <w:name w:val="heading 3"/>
    <w:basedOn w:val="Normal"/>
    <w:next w:val="Normal"/>
    <w:semiHidden/>
    <w:unhideWhenUsed/>
    <w:rsid w:val="00B77328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492"/>
    <w:pPr>
      <w:numPr>
        <w:numId w:val="1"/>
      </w:numPr>
      <w:tabs>
        <w:tab w:val="clear" w:pos="360"/>
      </w:tabs>
      <w:spacing w:line="220" w:lineRule="atLeast"/>
      <w:ind w:left="533"/>
    </w:pPr>
    <w:rPr>
      <w:spacing w:val="-5"/>
    </w:rPr>
  </w:style>
  <w:style w:type="paragraph" w:customStyle="1" w:styleId="ContactInfo">
    <w:name w:val="Contact Info"/>
    <w:basedOn w:val="Normal"/>
    <w:next w:val="Normal"/>
    <w:unhideWhenUsed/>
    <w:rsid w:val="00D22492"/>
    <w:pPr>
      <w:spacing w:before="0" w:after="0"/>
      <w:jc w:val="right"/>
    </w:pPr>
    <w:rPr>
      <w:szCs w:val="22"/>
    </w:rPr>
  </w:style>
  <w:style w:type="paragraph" w:customStyle="1" w:styleId="YourName">
    <w:name w:val="Your Name"/>
    <w:basedOn w:val="Normal"/>
    <w:next w:val="Normal"/>
    <w:link w:val="YourNameChar"/>
    <w:qFormat/>
    <w:rsid w:val="00D22492"/>
    <w:pPr>
      <w:spacing w:before="0" w:line="240" w:lineRule="auto"/>
      <w:ind w:left="0"/>
      <w:jc w:val="right"/>
    </w:pPr>
    <w:rPr>
      <w:rFonts w:asciiTheme="majorHAnsi" w:hAnsiTheme="majorHAnsi"/>
      <w:sz w:val="28"/>
      <w:szCs w:val="28"/>
    </w:rPr>
  </w:style>
  <w:style w:type="character" w:customStyle="1" w:styleId="YourNameChar">
    <w:name w:val="Your Name Char"/>
    <w:basedOn w:val="DefaultParagraphFont"/>
    <w:link w:val="YourName"/>
    <w:qFormat/>
    <w:rsid w:val="00D22492"/>
    <w:rPr>
      <w:rFonts w:asciiTheme="majorHAnsi" w:hAnsiTheme="majorHAnsi"/>
      <w:sz w:val="28"/>
      <w:szCs w:val="28"/>
    </w:rPr>
  </w:style>
  <w:style w:type="paragraph" w:customStyle="1" w:styleId="Objective">
    <w:name w:val="Objective"/>
    <w:basedOn w:val="Heading1"/>
    <w:unhideWhenUsed/>
    <w:qFormat/>
    <w:rsid w:val="00D22492"/>
    <w:pPr>
      <w:spacing w:before="0"/>
    </w:pPr>
  </w:style>
  <w:style w:type="character" w:styleId="PlaceholderText">
    <w:name w:val="Placeholder Text"/>
    <w:basedOn w:val="DefaultParagraphFont"/>
    <w:uiPriority w:val="99"/>
    <w:semiHidden/>
    <w:rsid w:val="00312CDC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312CD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12C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B25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adge.meghashr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19\AppData\Roaming\Microsoft\Templates\Functional%20resume%20(Vertical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96D63F78FE14FE790E94BA590024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0B105-1ADD-42CA-ACC4-86ADEB224B11}"/>
      </w:docPartPr>
      <w:docPartBody>
        <w:p w:rsidR="00F47235" w:rsidRDefault="00A04425">
          <w:pPr>
            <w:pStyle w:val="496D63F78FE14FE790E94BA590024BC7"/>
          </w:pPr>
          <w:r>
            <w:t>[Field or Area of Accomplishment]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04425"/>
    <w:rsid w:val="002A434C"/>
    <w:rsid w:val="004B377F"/>
    <w:rsid w:val="00577C6B"/>
    <w:rsid w:val="005C6015"/>
    <w:rsid w:val="00A04425"/>
    <w:rsid w:val="00A75B94"/>
    <w:rsid w:val="00AB70E4"/>
    <w:rsid w:val="00CD65BC"/>
    <w:rsid w:val="00F14200"/>
    <w:rsid w:val="00F47235"/>
    <w:rsid w:val="00F54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4F9E99EF0E4AD9AF2B301A7B4CF62B">
    <w:name w:val="454F9E99EF0E4AD9AF2B301A7B4CF62B"/>
    <w:rsid w:val="00F47235"/>
  </w:style>
  <w:style w:type="paragraph" w:customStyle="1" w:styleId="80E42AEACE1F40B689953BFE1A79CBB0">
    <w:name w:val="80E42AEACE1F40B689953BFE1A79CBB0"/>
    <w:rsid w:val="00F47235"/>
  </w:style>
  <w:style w:type="paragraph" w:customStyle="1" w:styleId="F10BF8875C454A6E9C3D9DA279A1A673">
    <w:name w:val="F10BF8875C454A6E9C3D9DA279A1A673"/>
    <w:rsid w:val="00F47235"/>
  </w:style>
  <w:style w:type="paragraph" w:customStyle="1" w:styleId="9E8023DF9099439685B566EEF4BB6827">
    <w:name w:val="9E8023DF9099439685B566EEF4BB6827"/>
    <w:rsid w:val="00F47235"/>
  </w:style>
  <w:style w:type="paragraph" w:customStyle="1" w:styleId="9544B8688B8B4D0BADCB08DDCD1A2C84">
    <w:name w:val="9544B8688B8B4D0BADCB08DDCD1A2C84"/>
    <w:rsid w:val="00F47235"/>
  </w:style>
  <w:style w:type="paragraph" w:customStyle="1" w:styleId="C6B9002B40FD4469A81DF11913723825">
    <w:name w:val="C6B9002B40FD4469A81DF11913723825"/>
    <w:rsid w:val="00F47235"/>
  </w:style>
  <w:style w:type="paragraph" w:customStyle="1" w:styleId="496D63F78FE14FE790E94BA590024BC7">
    <w:name w:val="496D63F78FE14FE790E94BA590024BC7"/>
    <w:rsid w:val="00F47235"/>
  </w:style>
  <w:style w:type="paragraph" w:customStyle="1" w:styleId="BA716632CA024D30AF93FA80C5F36205">
    <w:name w:val="BA716632CA024D30AF93FA80C5F36205"/>
    <w:rsid w:val="00F47235"/>
  </w:style>
  <w:style w:type="paragraph" w:customStyle="1" w:styleId="438AB7C3F9E14C58BF91F025D5AC5A2F">
    <w:name w:val="438AB7C3F9E14C58BF91F025D5AC5A2F"/>
    <w:rsid w:val="00F47235"/>
  </w:style>
  <w:style w:type="paragraph" w:customStyle="1" w:styleId="7CCC9C1674224FD886C0FAC750857B26">
    <w:name w:val="7CCC9C1674224FD886C0FAC750857B26"/>
    <w:rsid w:val="00F47235"/>
  </w:style>
  <w:style w:type="paragraph" w:customStyle="1" w:styleId="40C743A3FC7E4F9F85A8F4A26D26224D">
    <w:name w:val="40C743A3FC7E4F9F85A8F4A26D26224D"/>
    <w:rsid w:val="00F47235"/>
  </w:style>
  <w:style w:type="paragraph" w:customStyle="1" w:styleId="C9078D775AF4411F8F4454023A4D9AF3">
    <w:name w:val="C9078D775AF4411F8F4454023A4D9AF3"/>
    <w:rsid w:val="00F47235"/>
  </w:style>
  <w:style w:type="paragraph" w:customStyle="1" w:styleId="7610DDBDB211426A9B069A108C294ED1">
    <w:name w:val="7610DDBDB211426A9B069A108C294ED1"/>
    <w:rsid w:val="00F47235"/>
  </w:style>
  <w:style w:type="paragraph" w:customStyle="1" w:styleId="CB3AD79C4D204681A5542EC40E067BBE">
    <w:name w:val="CB3AD79C4D204681A5542EC40E067BBE"/>
    <w:rsid w:val="00F47235"/>
  </w:style>
  <w:style w:type="paragraph" w:customStyle="1" w:styleId="B49E79306F844CC5B9395CB1BB145EFB">
    <w:name w:val="B49E79306F844CC5B9395CB1BB145EFB"/>
    <w:rsid w:val="00F47235"/>
  </w:style>
  <w:style w:type="paragraph" w:customStyle="1" w:styleId="4CFF07305625431D82EB665D38C8CC87">
    <w:name w:val="4CFF07305625431D82EB665D38C8CC87"/>
    <w:rsid w:val="00F47235"/>
  </w:style>
  <w:style w:type="paragraph" w:customStyle="1" w:styleId="A5279F87C0FC4A258E06D6D9EA21E8A9">
    <w:name w:val="A5279F87C0FC4A258E06D6D9EA21E8A9"/>
    <w:rsid w:val="00F47235"/>
  </w:style>
  <w:style w:type="paragraph" w:customStyle="1" w:styleId="5887B895FBCC46D1A7D90A53CB7CA135">
    <w:name w:val="5887B895FBCC46D1A7D90A53CB7CA135"/>
    <w:rsid w:val="00F47235"/>
  </w:style>
  <w:style w:type="paragraph" w:customStyle="1" w:styleId="3A3E4B399CD64A2FBE95C222A8EB2D6E">
    <w:name w:val="3A3E4B399CD64A2FBE95C222A8EB2D6E"/>
    <w:rsid w:val="00F47235"/>
  </w:style>
  <w:style w:type="paragraph" w:customStyle="1" w:styleId="1B4EF744E8B4498ABC45B63D0AB1B82E">
    <w:name w:val="1B4EF744E8B4498ABC45B63D0AB1B82E"/>
    <w:rsid w:val="00F47235"/>
  </w:style>
  <w:style w:type="paragraph" w:customStyle="1" w:styleId="EE555E807AB6427E8802E6E079C07518">
    <w:name w:val="EE555E807AB6427E8802E6E079C07518"/>
    <w:rsid w:val="00F47235"/>
  </w:style>
  <w:style w:type="paragraph" w:customStyle="1" w:styleId="F5FAB5172B5C4273B5BECECB404C2D18">
    <w:name w:val="F5FAB5172B5C4273B5BECECB404C2D18"/>
    <w:rsid w:val="00F47235"/>
  </w:style>
  <w:style w:type="paragraph" w:customStyle="1" w:styleId="1606258E7D084C5F96CACBD2853DB342">
    <w:name w:val="1606258E7D084C5F96CACBD2853DB342"/>
    <w:rsid w:val="00F47235"/>
  </w:style>
  <w:style w:type="paragraph" w:customStyle="1" w:styleId="4D1F8DBDE8A94FB49E408BF2CC10CA21">
    <w:name w:val="4D1F8DBDE8A94FB49E408BF2CC10CA21"/>
    <w:rsid w:val="00F47235"/>
  </w:style>
  <w:style w:type="paragraph" w:customStyle="1" w:styleId="FAEC22A66BE1435F931283766B00B8B3">
    <w:name w:val="FAEC22A66BE1435F931283766B00B8B3"/>
    <w:rsid w:val="00F47235"/>
  </w:style>
  <w:style w:type="paragraph" w:customStyle="1" w:styleId="AD876FEE49524F10AA3B6AB84743BE85">
    <w:name w:val="AD876FEE49524F10AA3B6AB84743BE85"/>
    <w:rsid w:val="00F47235"/>
  </w:style>
  <w:style w:type="paragraph" w:customStyle="1" w:styleId="5474CA28AE57421DBAA5FBB6A891D401">
    <w:name w:val="5474CA28AE57421DBAA5FBB6A891D401"/>
    <w:rsid w:val="00F47235"/>
  </w:style>
  <w:style w:type="paragraph" w:customStyle="1" w:styleId="850FCBA5BB9140D6BB93837EB590EB8A">
    <w:name w:val="850FCBA5BB9140D6BB93837EB590EB8A"/>
    <w:rsid w:val="00F47235"/>
  </w:style>
  <w:style w:type="paragraph" w:customStyle="1" w:styleId="90553330823B44E792DFB6BFDDD17224">
    <w:name w:val="90553330823B44E792DFB6BFDDD17224"/>
    <w:rsid w:val="00F47235"/>
  </w:style>
  <w:style w:type="paragraph" w:customStyle="1" w:styleId="BA405811AA26485E9573579AF86230D5">
    <w:name w:val="BA405811AA26485E9573579AF86230D5"/>
    <w:rsid w:val="00F47235"/>
  </w:style>
  <w:style w:type="paragraph" w:customStyle="1" w:styleId="F6601EEA68814FD78783C93402ADB0B6">
    <w:name w:val="F6601EEA68814FD78783C93402ADB0B6"/>
    <w:rsid w:val="00F47235"/>
  </w:style>
  <w:style w:type="paragraph" w:customStyle="1" w:styleId="98087C4EB9F749F393469150215F3C6B">
    <w:name w:val="98087C4EB9F749F393469150215F3C6B"/>
    <w:rsid w:val="00F47235"/>
  </w:style>
  <w:style w:type="paragraph" w:customStyle="1" w:styleId="2378FC6F16674C4A8E93DC680FB87014">
    <w:name w:val="2378FC6F16674C4A8E93DC680FB87014"/>
    <w:rsid w:val="00F47235"/>
  </w:style>
  <w:style w:type="paragraph" w:customStyle="1" w:styleId="7C98E2EE1C78476F98AADC6340E491DC">
    <w:name w:val="7C98E2EE1C78476F98AADC6340E491DC"/>
    <w:rsid w:val="00F47235"/>
  </w:style>
  <w:style w:type="paragraph" w:customStyle="1" w:styleId="FA82FB4C4AF145668E6C5D795A267401">
    <w:name w:val="FA82FB4C4AF145668E6C5D795A267401"/>
    <w:rsid w:val="00F47235"/>
  </w:style>
  <w:style w:type="paragraph" w:customStyle="1" w:styleId="111F2CDE2F974ED294CA34ABFC7D5FBC">
    <w:name w:val="111F2CDE2F974ED294CA34ABFC7D5FBC"/>
    <w:rsid w:val="00F47235"/>
  </w:style>
  <w:style w:type="paragraph" w:customStyle="1" w:styleId="6704F97BC8E140E78CD2A149EACC0122">
    <w:name w:val="6704F97BC8E140E78CD2A149EACC0122"/>
    <w:rsid w:val="00F47235"/>
  </w:style>
  <w:style w:type="paragraph" w:customStyle="1" w:styleId="D971778C3C45484C9038041C562580EC">
    <w:name w:val="D971778C3C45484C9038041C562580EC"/>
    <w:rsid w:val="00F47235"/>
  </w:style>
  <w:style w:type="paragraph" w:customStyle="1" w:styleId="5314B2B1237F4A0EB5FEAD703B56A247">
    <w:name w:val="5314B2B1237F4A0EB5FEAD703B56A247"/>
    <w:rsid w:val="00F47235"/>
  </w:style>
  <w:style w:type="paragraph" w:customStyle="1" w:styleId="EFCD724B357944F3AF753285EB8A25B0">
    <w:name w:val="EFCD724B357944F3AF753285EB8A25B0"/>
    <w:rsid w:val="00F47235"/>
  </w:style>
  <w:style w:type="paragraph" w:customStyle="1" w:styleId="CA07099AB49B47B0A3F13EFF57ED94CE">
    <w:name w:val="CA07099AB49B47B0A3F13EFF57ED94CE"/>
    <w:rsid w:val="00F47235"/>
  </w:style>
  <w:style w:type="paragraph" w:customStyle="1" w:styleId="20293F3EE25645DF9F0FDE4ED4526FBB">
    <w:name w:val="20293F3EE25645DF9F0FDE4ED4526FBB"/>
    <w:rsid w:val="00F47235"/>
  </w:style>
  <w:style w:type="paragraph" w:customStyle="1" w:styleId="82145319F48A494AB300082D89330DDB">
    <w:name w:val="82145319F48A494AB300082D89330DDB"/>
    <w:rsid w:val="00F47235"/>
  </w:style>
  <w:style w:type="paragraph" w:customStyle="1" w:styleId="AFBE9E76F02B4926815702485DCC8ED7">
    <w:name w:val="AFBE9E76F02B4926815702485DCC8ED7"/>
    <w:rsid w:val="00F47235"/>
  </w:style>
  <w:style w:type="paragraph" w:customStyle="1" w:styleId="59743CAAB91446149FAE830CF8D98D7B">
    <w:name w:val="59743CAAB91446149FAE830CF8D98D7B"/>
    <w:rsid w:val="00F47235"/>
  </w:style>
  <w:style w:type="paragraph" w:customStyle="1" w:styleId="A3F2C98563D04FFC961A796AA22E7DA7">
    <w:name w:val="A3F2C98563D04FFC961A796AA22E7DA7"/>
    <w:rsid w:val="00F47235"/>
  </w:style>
  <w:style w:type="paragraph" w:customStyle="1" w:styleId="99F71BCB96A44A14B1B216728FD3B6E6">
    <w:name w:val="99F71BCB96A44A14B1B216728FD3B6E6"/>
    <w:rsid w:val="00F4723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esume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DD16011-CE0A-4E2D-AC45-CC5E353C1B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 (Vertical design)</Template>
  <TotalTime>1129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resume (Vertical design)</vt:lpstr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resume (Vertical design)</dc:title>
  <dc:creator>Chhotoo Ghadge</dc:creator>
  <cp:keywords/>
  <cp:lastModifiedBy>Windows User</cp:lastModifiedBy>
  <cp:revision>17</cp:revision>
  <dcterms:created xsi:type="dcterms:W3CDTF">2014-12-22T17:09:00Z</dcterms:created>
  <dcterms:modified xsi:type="dcterms:W3CDTF">2023-01-04T18:31:00Z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TC062851841033</vt:lpwstr>
  </property>
</Properties>
</file>