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9B599" w14:textId="77777777" w:rsidR="004328A5" w:rsidRPr="00DE32A8" w:rsidRDefault="00F93449" w:rsidP="00DE32A8">
      <w:pPr>
        <w:tabs>
          <w:tab w:val="left" w:pos="4672"/>
        </w:tabs>
        <w:rPr>
          <w:rFonts w:ascii="Arial" w:hAnsi="Arial" w:cs="Arial"/>
          <w:b/>
          <w:bCs/>
          <w:color w:val="17365D"/>
          <w:sz w:val="25"/>
          <w:szCs w:val="25"/>
        </w:rPr>
      </w:pPr>
      <w:r>
        <w:rPr>
          <w:rFonts w:ascii="Arial" w:hAnsi="Arial" w:cs="Arial"/>
          <w:b/>
          <w:bCs/>
          <w:noProof/>
          <w:color w:val="17365D"/>
          <w:sz w:val="25"/>
          <w:szCs w:val="25"/>
          <w:lang w:bidi="hi-IN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8B87E0A" wp14:editId="28C7EB2C">
                <wp:simplePos x="0" y="0"/>
                <wp:positionH relativeFrom="margin">
                  <wp:align>right</wp:align>
                </wp:positionH>
                <wp:positionV relativeFrom="paragraph">
                  <wp:posOffset>-264795</wp:posOffset>
                </wp:positionV>
                <wp:extent cx="1143000" cy="11430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8A9F98" w14:textId="77777777" w:rsidR="00F93449" w:rsidRDefault="00F93449">
                            <w:r>
                              <w:rPr>
                                <w:noProof/>
                                <w:lang w:bidi="hi-IN"/>
                              </w:rPr>
                              <w:drawing>
                                <wp:inline distT="0" distB="0" distL="0" distR="0" wp14:anchorId="1A33B0F5" wp14:editId="4C186113">
                                  <wp:extent cx="1019175" cy="1100455"/>
                                  <wp:effectExtent l="0" t="0" r="9525" b="4445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2118" cy="110363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B87E0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8.8pt;margin-top:-20.85pt;width:90pt;height:90pt;z-index:2516720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" fillcolor="white [3201]" stroked="f" strokeweight=".5pt">
                <v:textbox>
                  <w:txbxContent>
                    <w:p w14:paraId="0E8A9F98" w14:textId="77777777" w:rsidR="00F93449" w:rsidRDefault="00F93449">
                      <w:r>
                        <w:rPr>
                          <w:noProof/>
                          <w:lang w:bidi="hi-IN"/>
                        </w:rPr>
                        <w:drawing>
                          <wp:inline distT="0" distB="0" distL="0" distR="0" wp14:anchorId="1A33B0F5" wp14:editId="4C186113">
                            <wp:extent cx="1019175" cy="1100455"/>
                            <wp:effectExtent l="0" t="0" r="9525" b="4445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2118" cy="11036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E32A8">
        <w:rPr>
          <w:rFonts w:ascii="Arial" w:hAnsi="Arial" w:cs="Arial"/>
          <w:b/>
          <w:bCs/>
          <w:noProof/>
          <w:color w:val="17365D"/>
          <w:sz w:val="25"/>
          <w:szCs w:val="25"/>
          <w:lang w:bidi="hi-IN"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1895D0E7" wp14:editId="467BE032">
                <wp:simplePos x="0" y="0"/>
                <wp:positionH relativeFrom="page">
                  <wp:align>left</wp:align>
                </wp:positionH>
                <wp:positionV relativeFrom="paragraph">
                  <wp:posOffset>-550545</wp:posOffset>
                </wp:positionV>
                <wp:extent cx="7753350" cy="897255"/>
                <wp:effectExtent l="0" t="0" r="0" b="0"/>
                <wp:wrapNone/>
                <wp:docPr id="1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753350" cy="897255"/>
                        </a:xfrm>
                        <a:custGeom>
                          <a:avLst/>
                          <a:gdLst>
                            <a:gd name="T0" fmla="*/ 0 w 11256"/>
                            <a:gd name="T1" fmla="*/ 1584 h 1584"/>
                            <a:gd name="T2" fmla="*/ 0 w 11256"/>
                            <a:gd name="T3" fmla="*/ 46 h 1584"/>
                            <a:gd name="T4" fmla="*/ 11256 w 11256"/>
                            <a:gd name="T5" fmla="*/ 46 h 1584"/>
                            <a:gd name="T6" fmla="*/ 4282 w 11256"/>
                            <a:gd name="T7" fmla="*/ 249 h 1584"/>
                            <a:gd name="T8" fmla="*/ 0 w 11256"/>
                            <a:gd name="T9" fmla="*/ 1584 h 15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256" h="1584">
                              <a:moveTo>
                                <a:pt x="0" y="1584"/>
                              </a:moveTo>
                              <a:cubicBezTo>
                                <a:pt x="0" y="815"/>
                                <a:pt x="0" y="46"/>
                                <a:pt x="0" y="46"/>
                              </a:cubicBezTo>
                              <a:cubicBezTo>
                                <a:pt x="0" y="46"/>
                                <a:pt x="5628" y="46"/>
                                <a:pt x="11256" y="46"/>
                              </a:cubicBezTo>
                              <a:cubicBezTo>
                                <a:pt x="9439" y="210"/>
                                <a:pt x="7442" y="498"/>
                                <a:pt x="4282" y="249"/>
                              </a:cubicBezTo>
                              <a:cubicBezTo>
                                <a:pt x="1122" y="0"/>
                                <a:pt x="606" y="888"/>
                                <a:pt x="0" y="1584"/>
                              </a:cubicBezTo>
                              <a:close/>
                            </a:path>
                          </a:pathLst>
                        </a:custGeom>
                        <a:gradFill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alpha val="67999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gamma/>
                                <a:tint val="0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274EA5" id="Freeform 7" o:spid="_x0000_s1026" style="position:absolute;margin-left:0;margin-top:-43.35pt;width:610.5pt;height:70.65pt;z-index:-2516454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coordsize="11256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" path="m,1584c,815,,46,,46v,,5628,,11256,c9439,210,7442,498,4282,249,1122,,606,888,,1584xe" fillcolor="#95b3d7 [1940]" stroked="f">
                <v:fill opacity="44563f" color2="#95b3d7 [1940]" rotate="t" focus="100%" type="gradient"/>
                <v:path arrowok="t" o:connecttype="custom" o:connectlocs="0,897255;0,26057;7753350,26057;2949524,141046;0,897255" o:connectangles="0,0,0,0,0"/>
                <w10:wrap anchorx="page"/>
              </v:shape>
            </w:pict>
          </mc:Fallback>
        </mc:AlternateContent>
      </w:r>
      <w:r w:rsidR="003D5385" w:rsidRPr="00DE32A8">
        <w:rPr>
          <w:rFonts w:ascii="Arial" w:hAnsi="Arial" w:cs="Arial"/>
          <w:bCs/>
          <w:color w:val="17365D"/>
          <w:sz w:val="28"/>
          <w:szCs w:val="28"/>
        </w:rPr>
        <w:t>Kajal</w:t>
      </w:r>
      <w:r w:rsidR="00B12306" w:rsidRPr="00DE32A8">
        <w:rPr>
          <w:rFonts w:ascii="Arial" w:hAnsi="Arial" w:cs="Arial"/>
          <w:bCs/>
          <w:color w:val="17365D"/>
          <w:sz w:val="28"/>
          <w:szCs w:val="28"/>
        </w:rPr>
        <w:t xml:space="preserve"> Kumar</w:t>
      </w:r>
      <w:r w:rsidR="003D5385" w:rsidRPr="00DE32A8">
        <w:rPr>
          <w:rFonts w:ascii="Arial" w:hAnsi="Arial" w:cs="Arial"/>
          <w:bCs/>
          <w:color w:val="17365D"/>
          <w:sz w:val="28"/>
          <w:szCs w:val="28"/>
        </w:rPr>
        <w:t>i</w:t>
      </w:r>
    </w:p>
    <w:p w14:paraId="033877A4" w14:textId="77777777" w:rsidR="00DF0A40" w:rsidRPr="00DF0A40" w:rsidRDefault="00DF0A40" w:rsidP="00286879">
      <w:pPr>
        <w:rPr>
          <w:rFonts w:ascii="Arial" w:hAnsi="Arial" w:cs="Arial"/>
          <w:b/>
          <w:bCs/>
          <w:color w:val="17365D"/>
          <w:sz w:val="16"/>
          <w:szCs w:val="16"/>
        </w:rPr>
      </w:pPr>
      <w:r w:rsidRPr="00DF0A40">
        <w:rPr>
          <w:rFonts w:ascii="Arial" w:hAnsi="Arial" w:cs="Arial"/>
          <w:b/>
          <w:bCs/>
          <w:color w:val="17365D"/>
          <w:sz w:val="16"/>
          <w:szCs w:val="16"/>
        </w:rPr>
        <w:t>Teaching Professional</w:t>
      </w:r>
    </w:p>
    <w:p w14:paraId="285285E1" w14:textId="0E1841A1" w:rsidR="004328A5" w:rsidRPr="00C468F0" w:rsidRDefault="00DE32A8" w:rsidP="00286879">
      <w:pPr>
        <w:pStyle w:val="ListParagraph"/>
        <w:numPr>
          <w:ilvl w:val="0"/>
          <w:numId w:val="34"/>
        </w:numPr>
        <w:ind w:left="360"/>
        <w:rPr>
          <w:rFonts w:ascii="Arial" w:hAnsi="Arial" w:cs="Arial"/>
          <w:color w:val="17365D"/>
          <w:sz w:val="22"/>
          <w:szCs w:val="22"/>
        </w:rPr>
      </w:pPr>
      <w:r>
        <w:rPr>
          <w:rFonts w:ascii="Arial" w:hAnsi="Arial" w:cs="Arial"/>
          <w:noProof/>
          <w:color w:val="17365D"/>
          <w:sz w:val="30"/>
          <w:szCs w:val="30"/>
          <w:lang w:bidi="hi-IN"/>
        </w:rPr>
        <mc:AlternateContent>
          <mc:Choice Requires="wps">
            <w:drawing>
              <wp:anchor distT="0" distB="0" distL="114300" distR="114300" simplePos="0" relativeHeight="251658751" behindDoc="0" locked="0" layoutInCell="1" allowOverlap="1" wp14:anchorId="1954B36F" wp14:editId="617477EC">
                <wp:simplePos x="0" y="0"/>
                <wp:positionH relativeFrom="margin">
                  <wp:posOffset>2870835</wp:posOffset>
                </wp:positionH>
                <wp:positionV relativeFrom="paragraph">
                  <wp:posOffset>117475</wp:posOffset>
                </wp:positionV>
                <wp:extent cx="2381250" cy="4572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A5A43C" w14:textId="7DB99CC0" w:rsidR="00286879" w:rsidRPr="00286879" w:rsidRDefault="00286879">
                            <w:pPr>
                              <w:rPr>
                                <w:b/>
                                <w:color w:val="0070C0"/>
                              </w:rPr>
                            </w:pPr>
                            <w:r w:rsidRPr="004C4555">
                              <w:rPr>
                                <w:b/>
                                <w:color w:val="17365D" w:themeColor="text2" w:themeShade="BF"/>
                              </w:rPr>
                              <w:t xml:space="preserve">Experience: </w:t>
                            </w:r>
                            <w:r w:rsidR="0099594F">
                              <w:rPr>
                                <w:b/>
                                <w:color w:val="0070C0"/>
                              </w:rPr>
                              <w:t>7</w:t>
                            </w:r>
                            <w:r w:rsidR="00CC6050">
                              <w:rPr>
                                <w:b/>
                                <w:color w:val="0070C0"/>
                              </w:rPr>
                              <w:t>+</w:t>
                            </w:r>
                            <w:r w:rsidRPr="00286879">
                              <w:rPr>
                                <w:b/>
                                <w:color w:val="0070C0"/>
                              </w:rPr>
                              <w:t xml:space="preserve"> Years</w:t>
                            </w:r>
                          </w:p>
                          <w:p w14:paraId="539A5528" w14:textId="77777777" w:rsidR="00286879" w:rsidRPr="00286879" w:rsidRDefault="00286879">
                            <w:pPr>
                              <w:rPr>
                                <w:b/>
                                <w:color w:val="0070C0"/>
                              </w:rPr>
                            </w:pPr>
                            <w:r w:rsidRPr="004C4555">
                              <w:rPr>
                                <w:b/>
                                <w:color w:val="17365D" w:themeColor="text2" w:themeShade="BF"/>
                              </w:rPr>
                              <w:t xml:space="preserve">Notice period:  </w:t>
                            </w:r>
                            <w:r w:rsidRPr="00286879">
                              <w:rPr>
                                <w:b/>
                                <w:color w:val="0070C0"/>
                              </w:rPr>
                              <w:t>Immediate Joiner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54B36F" id="Text Box 7" o:spid="_x0000_s1027" type="#_x0000_t202" style="position:absolute;left:0;text-align:left;margin-left:226.05pt;margin-top:9.25pt;width:187.5pt;height:36pt;z-index:251658751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" fillcolor="white [3201]" stroked="f" strokeweight=".5pt">
                <v:textbox>
                  <w:txbxContent>
                    <w:p w14:paraId="1EA5A43C" w14:textId="7DB99CC0" w:rsidR="00286879" w:rsidRPr="00286879" w:rsidRDefault="00286879">
                      <w:pPr>
                        <w:rPr>
                          <w:b/>
                          <w:color w:val="0070C0"/>
                        </w:rPr>
                      </w:pPr>
                      <w:r w:rsidRPr="004C4555">
                        <w:rPr>
                          <w:b/>
                          <w:color w:val="17365D" w:themeColor="text2" w:themeShade="BF"/>
                        </w:rPr>
                        <w:t xml:space="preserve">Experience: </w:t>
                      </w:r>
                      <w:r w:rsidR="0099594F">
                        <w:rPr>
                          <w:b/>
                          <w:color w:val="0070C0"/>
                        </w:rPr>
                        <w:t>7</w:t>
                      </w:r>
                      <w:r w:rsidR="00CC6050">
                        <w:rPr>
                          <w:b/>
                          <w:color w:val="0070C0"/>
                        </w:rPr>
                        <w:t>+</w:t>
                      </w:r>
                      <w:r w:rsidRPr="00286879">
                        <w:rPr>
                          <w:b/>
                          <w:color w:val="0070C0"/>
                        </w:rPr>
                        <w:t xml:space="preserve"> Years</w:t>
                      </w:r>
                    </w:p>
                    <w:p w14:paraId="539A5528" w14:textId="77777777" w:rsidR="00286879" w:rsidRPr="00286879" w:rsidRDefault="00286879">
                      <w:pPr>
                        <w:rPr>
                          <w:b/>
                          <w:color w:val="0070C0"/>
                        </w:rPr>
                      </w:pPr>
                      <w:r w:rsidRPr="004C4555">
                        <w:rPr>
                          <w:b/>
                          <w:color w:val="17365D" w:themeColor="text2" w:themeShade="BF"/>
                        </w:rPr>
                        <w:t xml:space="preserve">Notice period:  </w:t>
                      </w:r>
                      <w:r w:rsidRPr="00286879">
                        <w:rPr>
                          <w:b/>
                          <w:color w:val="0070C0"/>
                        </w:rPr>
                        <w:t>Immediate Joiner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F5838">
        <w:rPr>
          <w:rFonts w:ascii="Arial" w:hAnsi="Arial" w:cs="Arial"/>
          <w:color w:val="17365D"/>
          <w:sz w:val="22"/>
          <w:szCs w:val="22"/>
        </w:rPr>
        <w:t>Kadugodi</w:t>
      </w:r>
      <w:r w:rsidR="00FB4DD5" w:rsidRPr="00C468F0">
        <w:rPr>
          <w:rFonts w:ascii="Arial" w:hAnsi="Arial" w:cs="Arial"/>
          <w:color w:val="17365D"/>
          <w:sz w:val="22"/>
          <w:szCs w:val="22"/>
        </w:rPr>
        <w:t xml:space="preserve">, </w:t>
      </w:r>
      <w:r w:rsidR="00B12306" w:rsidRPr="00C468F0">
        <w:rPr>
          <w:rFonts w:ascii="Arial" w:hAnsi="Arial" w:cs="Arial"/>
          <w:color w:val="17365D"/>
          <w:sz w:val="22"/>
          <w:szCs w:val="22"/>
        </w:rPr>
        <w:t>Bangalore</w:t>
      </w:r>
    </w:p>
    <w:p w14:paraId="00E6BE2B" w14:textId="77777777" w:rsidR="00FB4DD5" w:rsidRPr="00DE32A8" w:rsidRDefault="00A85C84" w:rsidP="00286879">
      <w:pPr>
        <w:rPr>
          <w:rFonts w:asciiTheme="minorHAnsi" w:hAnsiTheme="minorHAnsi" w:cstheme="minorHAnsi"/>
          <w:b/>
          <w:iCs/>
          <w:color w:val="365F91" w:themeColor="accent1" w:themeShade="BF"/>
          <w:sz w:val="24"/>
        </w:rPr>
      </w:pPr>
      <w:r w:rsidRPr="00DE32A8">
        <w:rPr>
          <w:rFonts w:ascii="Arial" w:hAnsi="Arial" w:cs="Arial"/>
          <w:color w:val="17365D"/>
          <w:sz w:val="24"/>
        </w:rPr>
        <w:sym w:font="Wingdings" w:char="F029"/>
      </w:r>
      <w:r w:rsidR="00FB4DD5" w:rsidRPr="00DE32A8">
        <w:rPr>
          <w:rFonts w:asciiTheme="minorHAnsi" w:hAnsiTheme="minorHAnsi" w:cstheme="minorHAnsi"/>
          <w:b/>
          <w:iCs/>
          <w:color w:val="365F91" w:themeColor="accent1" w:themeShade="BF"/>
          <w:sz w:val="24"/>
        </w:rPr>
        <w:t xml:space="preserve"> </w:t>
      </w:r>
      <w:r w:rsidRPr="00DE32A8">
        <w:rPr>
          <w:rFonts w:asciiTheme="minorHAnsi" w:hAnsiTheme="minorHAnsi" w:cstheme="minorHAnsi"/>
          <w:b/>
          <w:iCs/>
          <w:color w:val="365F91" w:themeColor="accent1" w:themeShade="BF"/>
          <w:sz w:val="24"/>
        </w:rPr>
        <w:t xml:space="preserve">   +91 </w:t>
      </w:r>
      <w:r w:rsidR="00FB4DD5" w:rsidRPr="00DE32A8">
        <w:rPr>
          <w:rFonts w:asciiTheme="minorHAnsi" w:hAnsiTheme="minorHAnsi" w:cstheme="minorHAnsi"/>
          <w:b/>
          <w:iCs/>
          <w:color w:val="365F91" w:themeColor="accent1" w:themeShade="BF"/>
          <w:sz w:val="24"/>
        </w:rPr>
        <w:t>968 6719 301</w:t>
      </w:r>
    </w:p>
    <w:p w14:paraId="2F1A2F4B" w14:textId="2D9C5683" w:rsidR="00286879" w:rsidRPr="00DE32A8" w:rsidRDefault="00A85C84" w:rsidP="006A4DF1">
      <w:pPr>
        <w:rPr>
          <w:rFonts w:ascii="Arial" w:hAnsi="Arial" w:cs="Arial"/>
          <w:color w:val="17365D"/>
          <w:sz w:val="24"/>
        </w:rPr>
      </w:pPr>
      <w:r w:rsidRPr="00DE32A8">
        <w:rPr>
          <w:rFonts w:ascii="Arial" w:hAnsi="Arial" w:cs="Arial"/>
          <w:color w:val="17365D"/>
          <w:sz w:val="24"/>
        </w:rPr>
        <w:sym w:font="Wingdings" w:char="F02A"/>
      </w:r>
      <w:r w:rsidR="00FB4DD5" w:rsidRPr="001D07BB">
        <w:rPr>
          <w:rFonts w:asciiTheme="minorHAnsi" w:hAnsiTheme="minorHAnsi" w:cstheme="minorHAnsi"/>
          <w:b/>
          <w:iCs/>
          <w:color w:val="365F91" w:themeColor="accent1" w:themeShade="BF"/>
          <w:sz w:val="22"/>
          <w:szCs w:val="22"/>
        </w:rPr>
        <w:t xml:space="preserve"> </w:t>
      </w:r>
      <w:r w:rsidRPr="001D07BB">
        <w:rPr>
          <w:rFonts w:asciiTheme="minorHAnsi" w:hAnsiTheme="minorHAnsi" w:cstheme="minorHAnsi"/>
          <w:b/>
          <w:iCs/>
          <w:color w:val="365F91" w:themeColor="accent1" w:themeShade="BF"/>
          <w:sz w:val="22"/>
          <w:szCs w:val="22"/>
        </w:rPr>
        <w:t xml:space="preserve">  </w:t>
      </w:r>
      <w:hyperlink r:id="rId12" w:history="1">
        <w:r w:rsidR="008C74ED" w:rsidRPr="00076C2B">
          <w:rPr>
            <w:rStyle w:val="Hyperlink"/>
            <w:rFonts w:asciiTheme="minorHAnsi" w:hAnsiTheme="minorHAnsi" w:cstheme="minorHAnsi"/>
            <w:b/>
            <w:iCs/>
            <w:sz w:val="24"/>
          </w:rPr>
          <w:t>Kajal.Vkgs@gmail.com</w:t>
        </w:r>
      </w:hyperlink>
    </w:p>
    <w:p w14:paraId="7938812F" w14:textId="77777777" w:rsidR="00A1288F" w:rsidRDefault="00A1288F" w:rsidP="00FC4F61">
      <w:pPr>
        <w:pStyle w:val="Spacershort"/>
        <w:spacing w:after="0"/>
        <w:rPr>
          <w:rFonts w:asciiTheme="minorHAnsi" w:hAnsiTheme="minorHAnsi" w:cstheme="minorHAnsi"/>
          <w:color w:val="002060"/>
          <w:sz w:val="28"/>
          <w:szCs w:val="28"/>
        </w:rPr>
      </w:pPr>
    </w:p>
    <w:p w14:paraId="67400DE1" w14:textId="0A0B93FA" w:rsidR="007E0590" w:rsidRPr="009267CA" w:rsidRDefault="00DB6014" w:rsidP="00FC4F61">
      <w:pPr>
        <w:pStyle w:val="Spacershort"/>
        <w:spacing w:after="0"/>
        <w:rPr>
          <w:rFonts w:asciiTheme="minorHAnsi" w:hAnsiTheme="minorHAnsi" w:cstheme="minorHAnsi"/>
          <w:color w:val="002060"/>
          <w:sz w:val="28"/>
          <w:szCs w:val="28"/>
        </w:rPr>
      </w:pPr>
      <w:r w:rsidRPr="009267CA">
        <w:rPr>
          <w:rFonts w:asciiTheme="minorHAnsi" w:hAnsiTheme="minorHAnsi" w:cstheme="minorHAnsi"/>
          <w:color w:val="002060"/>
          <w:sz w:val="28"/>
          <w:szCs w:val="28"/>
        </w:rPr>
        <w:t>C</w:t>
      </w:r>
      <w:r w:rsidR="00761599" w:rsidRPr="009267CA">
        <w:rPr>
          <w:rFonts w:asciiTheme="minorHAnsi" w:hAnsiTheme="minorHAnsi" w:cstheme="minorHAnsi"/>
          <w:color w:val="002060"/>
          <w:sz w:val="28"/>
          <w:szCs w:val="28"/>
        </w:rPr>
        <w:t>areer</w:t>
      </w:r>
      <w:r w:rsidRPr="009267CA">
        <w:rPr>
          <w:rFonts w:asciiTheme="minorHAnsi" w:hAnsiTheme="minorHAnsi" w:cstheme="minorHAnsi"/>
          <w:color w:val="002060"/>
          <w:sz w:val="28"/>
          <w:szCs w:val="28"/>
        </w:rPr>
        <w:t xml:space="preserve"> </w:t>
      </w:r>
      <w:r w:rsidR="007E0590" w:rsidRPr="009267CA">
        <w:rPr>
          <w:rFonts w:asciiTheme="minorHAnsi" w:hAnsiTheme="minorHAnsi" w:cstheme="minorHAnsi"/>
          <w:color w:val="002060"/>
          <w:sz w:val="28"/>
          <w:szCs w:val="28"/>
        </w:rPr>
        <w:t>O</w:t>
      </w:r>
      <w:r w:rsidR="00761599" w:rsidRPr="009267CA">
        <w:rPr>
          <w:rFonts w:asciiTheme="minorHAnsi" w:hAnsiTheme="minorHAnsi" w:cstheme="minorHAnsi"/>
          <w:color w:val="002060"/>
          <w:sz w:val="28"/>
          <w:szCs w:val="28"/>
        </w:rPr>
        <w:t>bjective</w:t>
      </w:r>
    </w:p>
    <w:p w14:paraId="1F616298" w14:textId="20F4179A" w:rsidR="008A434D" w:rsidRPr="00505382" w:rsidRDefault="007E0590" w:rsidP="007830BC">
      <w:pPr>
        <w:spacing w:after="240"/>
        <w:ind w:left="360"/>
        <w:jc w:val="both"/>
        <w:rPr>
          <w:rFonts w:ascii="Segoe UI" w:hAnsi="Segoe UI" w:cs="Segoe UI"/>
          <w:color w:val="374151"/>
          <w:sz w:val="24"/>
          <w:szCs w:val="20"/>
        </w:rPr>
      </w:pPr>
      <w:r w:rsidRPr="00505382">
        <w:rPr>
          <w:rFonts w:ascii="Segoe UI" w:hAnsi="Segoe UI" w:cs="Segoe UI"/>
          <w:noProof/>
          <w:color w:val="374151"/>
          <w:sz w:val="24"/>
          <w:szCs w:val="20"/>
        </w:rPr>
        <w:drawing>
          <wp:anchor distT="0" distB="0" distL="114300" distR="114300" simplePos="0" relativeHeight="251660800" behindDoc="0" locked="0" layoutInCell="1" allowOverlap="1" wp14:anchorId="4C298754" wp14:editId="70397F40">
            <wp:simplePos x="0" y="0"/>
            <wp:positionH relativeFrom="column">
              <wp:posOffset>-2239645</wp:posOffset>
            </wp:positionH>
            <wp:positionV relativeFrom="paragraph">
              <wp:posOffset>479425</wp:posOffset>
            </wp:positionV>
            <wp:extent cx="184785" cy="125730"/>
            <wp:effectExtent l="19050" t="0" r="5715" b="0"/>
            <wp:wrapNone/>
            <wp:docPr id="52" name="Picture 29" descr="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mail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125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05382">
        <w:rPr>
          <w:rFonts w:ascii="Segoe UI" w:hAnsi="Segoe UI" w:cs="Segoe UI"/>
          <w:noProof/>
          <w:color w:val="374151"/>
          <w:sz w:val="24"/>
          <w:szCs w:val="20"/>
        </w:rPr>
        <w:drawing>
          <wp:anchor distT="0" distB="0" distL="114300" distR="114300" simplePos="0" relativeHeight="251659776" behindDoc="0" locked="0" layoutInCell="1" allowOverlap="1" wp14:anchorId="68D39D01" wp14:editId="193B18CA">
            <wp:simplePos x="0" y="0"/>
            <wp:positionH relativeFrom="column">
              <wp:posOffset>-2240915</wp:posOffset>
            </wp:positionH>
            <wp:positionV relativeFrom="paragraph">
              <wp:posOffset>252095</wp:posOffset>
            </wp:positionV>
            <wp:extent cx="184785" cy="125730"/>
            <wp:effectExtent l="19050" t="0" r="5715" b="0"/>
            <wp:wrapNone/>
            <wp:docPr id="51" name="Picture 28" descr="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mail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125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05382">
        <w:rPr>
          <w:rFonts w:ascii="Segoe UI" w:hAnsi="Segoe UI" w:cs="Segoe UI"/>
          <w:noProof/>
          <w:color w:val="374151"/>
          <w:sz w:val="24"/>
          <w:szCs w:val="20"/>
        </w:rPr>
        <w:drawing>
          <wp:anchor distT="0" distB="0" distL="114300" distR="114300" simplePos="0" relativeHeight="251661824" behindDoc="0" locked="0" layoutInCell="1" allowOverlap="1" wp14:anchorId="0B32C6AB" wp14:editId="35FC33F6">
            <wp:simplePos x="0" y="0"/>
            <wp:positionH relativeFrom="column">
              <wp:posOffset>-2232660</wp:posOffset>
            </wp:positionH>
            <wp:positionV relativeFrom="paragraph">
              <wp:posOffset>851535</wp:posOffset>
            </wp:positionV>
            <wp:extent cx="242570" cy="242570"/>
            <wp:effectExtent l="0" t="0" r="0" b="0"/>
            <wp:wrapNone/>
            <wp:docPr id="50" name="Picture 30" descr="ph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phone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70" cy="242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1288F" w:rsidRPr="00505382">
        <w:rPr>
          <w:rFonts w:ascii="Segoe UI" w:hAnsi="Segoe UI" w:cs="Segoe UI"/>
          <w:color w:val="374151"/>
          <w:sz w:val="24"/>
          <w:szCs w:val="20"/>
        </w:rPr>
        <w:t>Dedicated to teaching mathematics and fostering a deep understanding of math fundamentals in an educational institution.</w:t>
      </w:r>
    </w:p>
    <w:tbl>
      <w:tblPr>
        <w:tblStyle w:val="LightGrid-Accent11"/>
        <w:tblpPr w:leftFromText="180" w:rightFromText="180" w:vertAnchor="text" w:horzAnchor="margin" w:tblpY="14"/>
        <w:tblW w:w="0" w:type="auto"/>
        <w:tblBorders>
          <w:top w:val="none" w:sz="0" w:space="0" w:color="auto"/>
          <w:left w:val="none" w:sz="0" w:space="0" w:color="auto"/>
          <w:bottom w:val="single" w:sz="18" w:space="0" w:color="4F81BD" w:themeColor="accen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6"/>
      </w:tblGrid>
      <w:tr w:rsidR="001A568F" w:rsidRPr="006407C3" w14:paraId="32FFE0B7" w14:textId="77777777" w:rsidTr="001A56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8D1C859" w14:textId="339D33EE" w:rsidR="001A568F" w:rsidRPr="00021FC9" w:rsidRDefault="00A1288F" w:rsidP="000F4B08">
            <w:pPr>
              <w:jc w:val="both"/>
              <w:rPr>
                <w:sz w:val="24"/>
              </w:rPr>
            </w:pPr>
            <w:r w:rsidRPr="00021FC9">
              <w:rPr>
                <w:rFonts w:asciiTheme="majorHAnsi" w:hAnsiTheme="majorHAnsi" w:cs="Arial"/>
                <w:sz w:val="24"/>
              </w:rPr>
              <w:t>T</w:t>
            </w:r>
            <w:r w:rsidR="00C40546" w:rsidRPr="00021FC9">
              <w:rPr>
                <w:rFonts w:asciiTheme="majorHAnsi" w:hAnsiTheme="majorHAnsi" w:cs="Arial"/>
                <w:sz w:val="24"/>
              </w:rPr>
              <w:t>ET Certification</w:t>
            </w:r>
          </w:p>
        </w:tc>
      </w:tr>
    </w:tbl>
    <w:p w14:paraId="44405CCC" w14:textId="5586BF0B" w:rsidR="00454477" w:rsidRDefault="00454477" w:rsidP="00021FC9">
      <w:pPr>
        <w:spacing w:line="276" w:lineRule="auto"/>
        <w:jc w:val="both"/>
        <w:rPr>
          <w:rFonts w:ascii="Calibri" w:hAnsi="Calibri" w:cs="Calibri"/>
          <w:bCs/>
          <w:color w:val="002060"/>
        </w:rPr>
      </w:pPr>
    </w:p>
    <w:tbl>
      <w:tblPr>
        <w:tblStyle w:val="TableGrid"/>
        <w:tblW w:w="0" w:type="auto"/>
        <w:tblInd w:w="6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4"/>
        <w:gridCol w:w="1308"/>
        <w:gridCol w:w="1299"/>
        <w:gridCol w:w="2380"/>
      </w:tblGrid>
      <w:tr w:rsidR="00702F89" w14:paraId="7F92C993" w14:textId="77777777" w:rsidTr="008B2E16">
        <w:trPr>
          <w:trHeight w:val="250"/>
        </w:trPr>
        <w:tc>
          <w:tcPr>
            <w:tcW w:w="4294" w:type="dxa"/>
            <w:tcBorders>
              <w:top w:val="nil"/>
              <w:bottom w:val="single" w:sz="4" w:space="0" w:color="auto"/>
            </w:tcBorders>
            <w:shd w:val="clear" w:color="auto" w:fill="DAEEF3" w:themeFill="accent5" w:themeFillTint="33"/>
          </w:tcPr>
          <w:p w14:paraId="4BD4225D" w14:textId="7D54B655" w:rsidR="00702F89" w:rsidRPr="00505382" w:rsidRDefault="00702F89" w:rsidP="00505382">
            <w:pPr>
              <w:spacing w:line="276" w:lineRule="auto"/>
              <w:jc w:val="both"/>
              <w:rPr>
                <w:rFonts w:ascii="Segoe UI" w:hAnsi="Segoe UI" w:cs="Segoe UI"/>
                <w:color w:val="374151"/>
                <w:szCs w:val="20"/>
              </w:rPr>
            </w:pPr>
            <w:r w:rsidRPr="00505382">
              <w:rPr>
                <w:rFonts w:ascii="Segoe UI" w:hAnsi="Segoe UI" w:cs="Segoe UI"/>
                <w:color w:val="374151"/>
                <w:szCs w:val="20"/>
              </w:rPr>
              <w:t>Teacher Eligibility TEST</w:t>
            </w:r>
          </w:p>
        </w:tc>
        <w:tc>
          <w:tcPr>
            <w:tcW w:w="1308" w:type="dxa"/>
            <w:tcBorders>
              <w:top w:val="nil"/>
              <w:bottom w:val="single" w:sz="4" w:space="0" w:color="auto"/>
            </w:tcBorders>
            <w:shd w:val="clear" w:color="auto" w:fill="DAEEF3" w:themeFill="accent5" w:themeFillTint="33"/>
          </w:tcPr>
          <w:p w14:paraId="29BC535D" w14:textId="476D9511" w:rsidR="00702F89" w:rsidRPr="00505382" w:rsidRDefault="00702F89" w:rsidP="00505382">
            <w:pPr>
              <w:spacing w:line="276" w:lineRule="auto"/>
              <w:jc w:val="center"/>
              <w:rPr>
                <w:rFonts w:ascii="Segoe UI" w:hAnsi="Segoe UI" w:cs="Segoe UI"/>
                <w:color w:val="374151"/>
                <w:szCs w:val="20"/>
              </w:rPr>
            </w:pPr>
            <w:r w:rsidRPr="00505382">
              <w:rPr>
                <w:rFonts w:ascii="Segoe UI" w:hAnsi="Segoe UI" w:cs="Segoe UI"/>
                <w:color w:val="374151"/>
                <w:szCs w:val="20"/>
              </w:rPr>
              <w:t>TET</w:t>
            </w:r>
          </w:p>
        </w:tc>
        <w:tc>
          <w:tcPr>
            <w:tcW w:w="1299" w:type="dxa"/>
            <w:tcBorders>
              <w:top w:val="nil"/>
              <w:bottom w:val="single" w:sz="4" w:space="0" w:color="auto"/>
            </w:tcBorders>
            <w:shd w:val="clear" w:color="auto" w:fill="DAEEF3" w:themeFill="accent5" w:themeFillTint="33"/>
          </w:tcPr>
          <w:p w14:paraId="24372234" w14:textId="1DDFB1FF" w:rsidR="00702F89" w:rsidRPr="00505382" w:rsidRDefault="00702F89" w:rsidP="00505382">
            <w:pPr>
              <w:spacing w:line="276" w:lineRule="auto"/>
              <w:jc w:val="center"/>
              <w:rPr>
                <w:rFonts w:ascii="Segoe UI" w:hAnsi="Segoe UI" w:cs="Segoe UI"/>
                <w:color w:val="374151"/>
                <w:szCs w:val="20"/>
              </w:rPr>
            </w:pPr>
            <w:r w:rsidRPr="00505382">
              <w:rPr>
                <w:rFonts w:ascii="Segoe UI" w:hAnsi="Segoe UI" w:cs="Segoe UI"/>
                <w:color w:val="374151"/>
                <w:szCs w:val="20"/>
              </w:rPr>
              <w:t>Paper</w:t>
            </w:r>
          </w:p>
        </w:tc>
        <w:tc>
          <w:tcPr>
            <w:tcW w:w="2380" w:type="dxa"/>
            <w:tcBorders>
              <w:top w:val="nil"/>
              <w:bottom w:val="single" w:sz="4" w:space="0" w:color="auto"/>
            </w:tcBorders>
            <w:shd w:val="clear" w:color="auto" w:fill="DAEEF3" w:themeFill="accent5" w:themeFillTint="33"/>
          </w:tcPr>
          <w:p w14:paraId="7227E540" w14:textId="2562D78D" w:rsidR="00702F89" w:rsidRPr="00505382" w:rsidRDefault="00702F89" w:rsidP="00505382">
            <w:pPr>
              <w:spacing w:line="276" w:lineRule="auto"/>
              <w:jc w:val="center"/>
              <w:rPr>
                <w:rFonts w:ascii="Segoe UI" w:hAnsi="Segoe UI" w:cs="Segoe UI"/>
                <w:color w:val="374151"/>
                <w:szCs w:val="20"/>
              </w:rPr>
            </w:pPr>
            <w:r w:rsidRPr="00505382">
              <w:rPr>
                <w:rFonts w:ascii="Segoe UI" w:hAnsi="Segoe UI" w:cs="Segoe UI"/>
                <w:color w:val="374151"/>
                <w:szCs w:val="20"/>
              </w:rPr>
              <w:t>Year of Clearance</w:t>
            </w:r>
          </w:p>
        </w:tc>
      </w:tr>
      <w:tr w:rsidR="00702F89" w14:paraId="569C4A3B" w14:textId="77777777" w:rsidTr="008B2E16">
        <w:trPr>
          <w:trHeight w:val="263"/>
        </w:trPr>
        <w:tc>
          <w:tcPr>
            <w:tcW w:w="4294" w:type="dxa"/>
            <w:tcBorders>
              <w:top w:val="single" w:sz="4" w:space="0" w:color="auto"/>
            </w:tcBorders>
          </w:tcPr>
          <w:p w14:paraId="3D4BFA06" w14:textId="2E21D027" w:rsidR="00702F89" w:rsidRPr="00505382" w:rsidRDefault="00702F89" w:rsidP="00702F89">
            <w:pPr>
              <w:spacing w:line="276" w:lineRule="auto"/>
              <w:jc w:val="both"/>
              <w:rPr>
                <w:rFonts w:ascii="Segoe UI" w:hAnsi="Segoe UI" w:cs="Segoe UI"/>
                <w:color w:val="374151"/>
                <w:sz w:val="24"/>
                <w:szCs w:val="20"/>
              </w:rPr>
            </w:pPr>
            <w:r w:rsidRPr="00505382">
              <w:rPr>
                <w:rFonts w:ascii="Segoe UI" w:hAnsi="Segoe UI" w:cs="Segoe UI"/>
                <w:color w:val="374151"/>
                <w:sz w:val="24"/>
                <w:szCs w:val="20"/>
              </w:rPr>
              <w:t>Karnataka Teacher Eligibility Test</w:t>
            </w:r>
          </w:p>
        </w:tc>
        <w:tc>
          <w:tcPr>
            <w:tcW w:w="1308" w:type="dxa"/>
            <w:tcBorders>
              <w:top w:val="single" w:sz="4" w:space="0" w:color="auto"/>
            </w:tcBorders>
          </w:tcPr>
          <w:p w14:paraId="24A12C6D" w14:textId="6772942C" w:rsidR="00702F89" w:rsidRPr="00505382" w:rsidRDefault="00702F89" w:rsidP="00505382">
            <w:pPr>
              <w:spacing w:line="276" w:lineRule="auto"/>
              <w:jc w:val="center"/>
              <w:rPr>
                <w:rFonts w:ascii="Segoe UI" w:hAnsi="Segoe UI" w:cs="Segoe UI"/>
                <w:color w:val="374151"/>
                <w:sz w:val="24"/>
                <w:szCs w:val="20"/>
              </w:rPr>
            </w:pPr>
            <w:r w:rsidRPr="00505382">
              <w:rPr>
                <w:rFonts w:ascii="Segoe UI" w:hAnsi="Segoe UI" w:cs="Segoe UI"/>
                <w:color w:val="374151"/>
                <w:sz w:val="24"/>
                <w:szCs w:val="20"/>
              </w:rPr>
              <w:t>KARTET</w:t>
            </w:r>
          </w:p>
        </w:tc>
        <w:tc>
          <w:tcPr>
            <w:tcW w:w="1299" w:type="dxa"/>
            <w:tcBorders>
              <w:top w:val="single" w:sz="4" w:space="0" w:color="auto"/>
            </w:tcBorders>
          </w:tcPr>
          <w:p w14:paraId="26C38821" w14:textId="38D6D474" w:rsidR="00702F89" w:rsidRPr="00505382" w:rsidRDefault="00702F89" w:rsidP="00505382">
            <w:pPr>
              <w:spacing w:line="276" w:lineRule="auto"/>
              <w:jc w:val="center"/>
              <w:rPr>
                <w:rFonts w:ascii="Segoe UI" w:hAnsi="Segoe UI" w:cs="Segoe UI"/>
                <w:color w:val="374151"/>
                <w:sz w:val="24"/>
                <w:szCs w:val="20"/>
              </w:rPr>
            </w:pPr>
            <w:r w:rsidRPr="00505382">
              <w:rPr>
                <w:rFonts w:ascii="Segoe UI" w:hAnsi="Segoe UI" w:cs="Segoe UI"/>
                <w:color w:val="374151"/>
                <w:sz w:val="24"/>
                <w:szCs w:val="20"/>
              </w:rPr>
              <w:t>Paper 1</w:t>
            </w:r>
          </w:p>
        </w:tc>
        <w:tc>
          <w:tcPr>
            <w:tcW w:w="2380" w:type="dxa"/>
            <w:tcBorders>
              <w:top w:val="single" w:sz="4" w:space="0" w:color="auto"/>
            </w:tcBorders>
          </w:tcPr>
          <w:p w14:paraId="364A2C8F" w14:textId="29A4D3D8" w:rsidR="00702F89" w:rsidRPr="00505382" w:rsidRDefault="00702F89" w:rsidP="00505382">
            <w:pPr>
              <w:spacing w:line="276" w:lineRule="auto"/>
              <w:jc w:val="center"/>
              <w:rPr>
                <w:rFonts w:ascii="Segoe UI" w:hAnsi="Segoe UI" w:cs="Segoe UI"/>
                <w:color w:val="374151"/>
                <w:sz w:val="24"/>
                <w:szCs w:val="20"/>
              </w:rPr>
            </w:pPr>
            <w:r w:rsidRPr="00505382">
              <w:rPr>
                <w:rFonts w:ascii="Segoe UI" w:hAnsi="Segoe UI" w:cs="Segoe UI"/>
                <w:color w:val="374151"/>
                <w:sz w:val="24"/>
                <w:szCs w:val="20"/>
              </w:rPr>
              <w:t>2023</w:t>
            </w:r>
          </w:p>
        </w:tc>
      </w:tr>
      <w:tr w:rsidR="00702F89" w14:paraId="3D764659" w14:textId="77777777" w:rsidTr="008B2E16">
        <w:trPr>
          <w:trHeight w:val="263"/>
        </w:trPr>
        <w:tc>
          <w:tcPr>
            <w:tcW w:w="4294" w:type="dxa"/>
            <w:tcBorders>
              <w:bottom w:val="single" w:sz="4" w:space="0" w:color="auto"/>
            </w:tcBorders>
          </w:tcPr>
          <w:p w14:paraId="44D8A2EF" w14:textId="063BF06F" w:rsidR="00702F89" w:rsidRPr="00505382" w:rsidRDefault="00702F89" w:rsidP="00702F89">
            <w:pPr>
              <w:spacing w:line="276" w:lineRule="auto"/>
              <w:jc w:val="both"/>
              <w:rPr>
                <w:rFonts w:ascii="Segoe UI" w:hAnsi="Segoe UI" w:cs="Segoe UI"/>
                <w:color w:val="374151"/>
                <w:sz w:val="24"/>
                <w:szCs w:val="20"/>
              </w:rPr>
            </w:pPr>
            <w:r w:rsidRPr="00505382">
              <w:rPr>
                <w:rFonts w:ascii="Segoe UI" w:hAnsi="Segoe UI" w:cs="Segoe UI"/>
                <w:color w:val="374151"/>
                <w:sz w:val="24"/>
                <w:szCs w:val="20"/>
              </w:rPr>
              <w:t>Central Teacher Eligibility Test</w:t>
            </w:r>
          </w:p>
        </w:tc>
        <w:tc>
          <w:tcPr>
            <w:tcW w:w="1308" w:type="dxa"/>
            <w:tcBorders>
              <w:bottom w:val="single" w:sz="4" w:space="0" w:color="auto"/>
            </w:tcBorders>
          </w:tcPr>
          <w:p w14:paraId="5A27227C" w14:textId="3F3B75E7" w:rsidR="00702F89" w:rsidRPr="00505382" w:rsidRDefault="00702F89" w:rsidP="00505382">
            <w:pPr>
              <w:spacing w:line="276" w:lineRule="auto"/>
              <w:jc w:val="center"/>
              <w:rPr>
                <w:rFonts w:ascii="Segoe UI" w:hAnsi="Segoe UI" w:cs="Segoe UI"/>
                <w:color w:val="374151"/>
                <w:sz w:val="24"/>
                <w:szCs w:val="20"/>
              </w:rPr>
            </w:pPr>
            <w:r w:rsidRPr="00505382">
              <w:rPr>
                <w:rFonts w:ascii="Segoe UI" w:hAnsi="Segoe UI" w:cs="Segoe UI"/>
                <w:color w:val="374151"/>
                <w:sz w:val="24"/>
                <w:szCs w:val="20"/>
              </w:rPr>
              <w:t>CTET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45EF7B13" w14:textId="5632139C" w:rsidR="00702F89" w:rsidRPr="00505382" w:rsidRDefault="00702F89" w:rsidP="00505382">
            <w:pPr>
              <w:spacing w:line="276" w:lineRule="auto"/>
              <w:jc w:val="center"/>
              <w:rPr>
                <w:rFonts w:ascii="Segoe UI" w:hAnsi="Segoe UI" w:cs="Segoe UI"/>
                <w:color w:val="374151"/>
                <w:sz w:val="24"/>
                <w:szCs w:val="20"/>
              </w:rPr>
            </w:pPr>
            <w:r w:rsidRPr="00505382">
              <w:rPr>
                <w:rFonts w:ascii="Segoe UI" w:hAnsi="Segoe UI" w:cs="Segoe UI"/>
                <w:color w:val="374151"/>
                <w:sz w:val="24"/>
                <w:szCs w:val="20"/>
              </w:rPr>
              <w:t>Paper 1</w:t>
            </w:r>
          </w:p>
        </w:tc>
        <w:tc>
          <w:tcPr>
            <w:tcW w:w="2380" w:type="dxa"/>
            <w:tcBorders>
              <w:bottom w:val="single" w:sz="4" w:space="0" w:color="auto"/>
            </w:tcBorders>
          </w:tcPr>
          <w:p w14:paraId="0F514FFD" w14:textId="7CA8522A" w:rsidR="00702F89" w:rsidRPr="00505382" w:rsidRDefault="00702F89" w:rsidP="00505382">
            <w:pPr>
              <w:spacing w:line="276" w:lineRule="auto"/>
              <w:jc w:val="center"/>
              <w:rPr>
                <w:rFonts w:ascii="Segoe UI" w:hAnsi="Segoe UI" w:cs="Segoe UI"/>
                <w:color w:val="374151"/>
                <w:sz w:val="24"/>
                <w:szCs w:val="20"/>
              </w:rPr>
            </w:pPr>
            <w:r w:rsidRPr="00505382">
              <w:rPr>
                <w:rFonts w:ascii="Segoe UI" w:hAnsi="Segoe UI" w:cs="Segoe UI"/>
                <w:color w:val="374151"/>
                <w:sz w:val="24"/>
                <w:szCs w:val="20"/>
              </w:rPr>
              <w:t>2023</w:t>
            </w:r>
          </w:p>
        </w:tc>
      </w:tr>
      <w:tr w:rsidR="00702F89" w14:paraId="75F5E8F2" w14:textId="77777777" w:rsidTr="008B2E16">
        <w:trPr>
          <w:trHeight w:val="263"/>
        </w:trPr>
        <w:tc>
          <w:tcPr>
            <w:tcW w:w="4294" w:type="dxa"/>
            <w:tcBorders>
              <w:top w:val="single" w:sz="4" w:space="0" w:color="auto"/>
              <w:bottom w:val="single" w:sz="4" w:space="0" w:color="auto"/>
            </w:tcBorders>
          </w:tcPr>
          <w:p w14:paraId="7D7588F7" w14:textId="304C6D30" w:rsidR="00702F89" w:rsidRPr="00505382" w:rsidRDefault="00702F89" w:rsidP="00702F89">
            <w:pPr>
              <w:spacing w:line="276" w:lineRule="auto"/>
              <w:jc w:val="both"/>
              <w:rPr>
                <w:rFonts w:ascii="Segoe UI" w:hAnsi="Segoe UI" w:cs="Segoe UI"/>
                <w:color w:val="374151"/>
                <w:sz w:val="24"/>
                <w:szCs w:val="20"/>
              </w:rPr>
            </w:pPr>
            <w:r w:rsidRPr="00505382">
              <w:rPr>
                <w:rFonts w:ascii="Segoe UI" w:hAnsi="Segoe UI" w:cs="Segoe UI"/>
                <w:color w:val="374151"/>
                <w:sz w:val="24"/>
                <w:szCs w:val="20"/>
              </w:rPr>
              <w:t>Bihar Teacher Eligibility Test</w:t>
            </w:r>
          </w:p>
        </w:tc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</w:tcPr>
          <w:p w14:paraId="2B9BF44F" w14:textId="49F2158C" w:rsidR="00702F89" w:rsidRPr="00505382" w:rsidRDefault="00702F89" w:rsidP="00505382">
            <w:pPr>
              <w:spacing w:line="276" w:lineRule="auto"/>
              <w:jc w:val="center"/>
              <w:rPr>
                <w:rFonts w:ascii="Segoe UI" w:hAnsi="Segoe UI" w:cs="Segoe UI"/>
                <w:color w:val="374151"/>
                <w:sz w:val="24"/>
                <w:szCs w:val="20"/>
              </w:rPr>
            </w:pPr>
            <w:r w:rsidRPr="00505382">
              <w:rPr>
                <w:rFonts w:ascii="Segoe UI" w:hAnsi="Segoe UI" w:cs="Segoe UI"/>
                <w:color w:val="374151"/>
                <w:sz w:val="24"/>
                <w:szCs w:val="20"/>
              </w:rPr>
              <w:t>STET</w:t>
            </w:r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</w:tcPr>
          <w:p w14:paraId="21145442" w14:textId="2A62CE95" w:rsidR="00702F89" w:rsidRPr="00505382" w:rsidRDefault="00702F89" w:rsidP="00505382">
            <w:pPr>
              <w:spacing w:line="276" w:lineRule="auto"/>
              <w:jc w:val="center"/>
              <w:rPr>
                <w:rFonts w:ascii="Segoe UI" w:hAnsi="Segoe UI" w:cs="Segoe UI"/>
                <w:color w:val="374151"/>
                <w:sz w:val="24"/>
                <w:szCs w:val="20"/>
              </w:rPr>
            </w:pPr>
            <w:r w:rsidRPr="00505382">
              <w:rPr>
                <w:rFonts w:ascii="Segoe UI" w:hAnsi="Segoe UI" w:cs="Segoe UI"/>
                <w:color w:val="374151"/>
                <w:sz w:val="24"/>
                <w:szCs w:val="20"/>
              </w:rPr>
              <w:t>Paper 2</w:t>
            </w:r>
          </w:p>
        </w:tc>
        <w:tc>
          <w:tcPr>
            <w:tcW w:w="2380" w:type="dxa"/>
            <w:tcBorders>
              <w:top w:val="single" w:sz="4" w:space="0" w:color="auto"/>
              <w:bottom w:val="single" w:sz="4" w:space="0" w:color="auto"/>
            </w:tcBorders>
          </w:tcPr>
          <w:p w14:paraId="23F12A71" w14:textId="335FC8D5" w:rsidR="00702F89" w:rsidRPr="00505382" w:rsidRDefault="00702F89" w:rsidP="00505382">
            <w:pPr>
              <w:spacing w:line="276" w:lineRule="auto"/>
              <w:jc w:val="center"/>
              <w:rPr>
                <w:rFonts w:ascii="Segoe UI" w:hAnsi="Segoe UI" w:cs="Segoe UI"/>
                <w:color w:val="374151"/>
                <w:sz w:val="24"/>
                <w:szCs w:val="20"/>
              </w:rPr>
            </w:pPr>
            <w:r w:rsidRPr="00505382">
              <w:rPr>
                <w:rFonts w:ascii="Segoe UI" w:hAnsi="Segoe UI" w:cs="Segoe UI"/>
                <w:color w:val="374151"/>
                <w:sz w:val="24"/>
                <w:szCs w:val="20"/>
              </w:rPr>
              <w:t>2023</w:t>
            </w:r>
          </w:p>
        </w:tc>
      </w:tr>
    </w:tbl>
    <w:p w14:paraId="02BF192E" w14:textId="75E53D20" w:rsidR="00454477" w:rsidRPr="00454477" w:rsidRDefault="00454477" w:rsidP="00021FC9">
      <w:pPr>
        <w:spacing w:line="276" w:lineRule="auto"/>
        <w:jc w:val="both"/>
        <w:rPr>
          <w:rFonts w:ascii="Calibri" w:hAnsi="Calibri" w:cs="Calibri"/>
          <w:bCs/>
          <w:color w:val="002060"/>
        </w:rPr>
      </w:pPr>
    </w:p>
    <w:tbl>
      <w:tblPr>
        <w:tblStyle w:val="LightGrid-Accent11"/>
        <w:tblpPr w:leftFromText="180" w:rightFromText="180" w:vertAnchor="text" w:horzAnchor="margin" w:tblpY="14"/>
        <w:tblW w:w="0" w:type="auto"/>
        <w:tblBorders>
          <w:top w:val="none" w:sz="0" w:space="0" w:color="auto"/>
          <w:left w:val="none" w:sz="0" w:space="0" w:color="auto"/>
          <w:bottom w:val="single" w:sz="18" w:space="0" w:color="4F81BD" w:themeColor="accen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6"/>
      </w:tblGrid>
      <w:tr w:rsidR="007830BC" w:rsidRPr="00D75E09" w14:paraId="64D98119" w14:textId="77777777" w:rsidTr="000C37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61027F3" w14:textId="77777777" w:rsidR="007830BC" w:rsidRPr="004E06A5" w:rsidRDefault="007830BC" w:rsidP="007830BC">
            <w:pPr>
              <w:jc w:val="both"/>
              <w:rPr>
                <w:sz w:val="24"/>
              </w:rPr>
            </w:pPr>
            <w:r w:rsidRPr="004E06A5">
              <w:rPr>
                <w:rFonts w:asciiTheme="majorHAnsi" w:hAnsiTheme="majorHAnsi" w:cs="Arial"/>
                <w:sz w:val="24"/>
              </w:rPr>
              <w:t>Teaching Experience</w:t>
            </w:r>
          </w:p>
        </w:tc>
      </w:tr>
    </w:tbl>
    <w:p w14:paraId="6AFE170E" w14:textId="1EE1AB8C" w:rsidR="007F2C1F" w:rsidRPr="00B825C9" w:rsidRDefault="0061750F" w:rsidP="00021FC9">
      <w:pPr>
        <w:pStyle w:val="Company"/>
        <w:spacing w:before="120" w:after="0"/>
        <w:ind w:left="0"/>
        <w:rPr>
          <w:rFonts w:ascii="Adobe Fan Heiti Std B" w:eastAsia="Adobe Fan Heiti Std B" w:hAnsi="Adobe Fan Heiti Std B"/>
          <w:color w:val="00B0F0"/>
          <w:sz w:val="22"/>
          <w:szCs w:val="22"/>
        </w:rPr>
      </w:pPr>
      <w:bookmarkStart w:id="0" w:name="_Hlk157020269"/>
      <w:r w:rsidRPr="00B825C9">
        <w:rPr>
          <w:rFonts w:ascii="Adobe Fan Heiti Std B" w:eastAsia="Adobe Fan Heiti Std B" w:hAnsi="Adobe Fan Heiti Std B"/>
          <w:color w:val="00B0F0"/>
          <w:sz w:val="22"/>
          <w:szCs w:val="22"/>
        </w:rPr>
        <w:t>Career Classes, Bangalore</w:t>
      </w:r>
      <w:bookmarkEnd w:id="0"/>
    </w:p>
    <w:tbl>
      <w:tblPr>
        <w:tblStyle w:val="PlainTable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4"/>
        <w:gridCol w:w="3694"/>
        <w:gridCol w:w="3088"/>
      </w:tblGrid>
      <w:tr w:rsidR="008064AD" w:rsidRPr="000B1B4E" w14:paraId="6C0E140A" w14:textId="77777777" w:rsidTr="00B825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  <w:tcBorders>
              <w:top w:val="nil"/>
              <w:left w:val="nil"/>
              <w:right w:val="nil"/>
            </w:tcBorders>
          </w:tcPr>
          <w:p w14:paraId="30C771BE" w14:textId="77777777" w:rsidR="008064AD" w:rsidRPr="004E06A5" w:rsidRDefault="008064AD" w:rsidP="000C3766">
            <w:pPr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 w:rsidRPr="004E06A5">
              <w:rPr>
                <w:rFonts w:asciiTheme="minorHAnsi" w:hAnsiTheme="minorHAnsi"/>
                <w:sz w:val="22"/>
                <w:szCs w:val="22"/>
              </w:rPr>
              <w:t xml:space="preserve">Role: </w:t>
            </w:r>
            <w:r w:rsidRPr="001A3061"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t>Math Teacher</w:t>
            </w:r>
            <w:r w:rsidRPr="004E06A5">
              <w:rPr>
                <w:rFonts w:asciiTheme="minorHAnsi" w:hAnsiTheme="minorHAnsi"/>
                <w:sz w:val="22"/>
                <w:szCs w:val="22"/>
              </w:rPr>
              <w:t xml:space="preserve">                                                       </w:t>
            </w:r>
          </w:p>
        </w:tc>
        <w:tc>
          <w:tcPr>
            <w:tcW w:w="1859" w:type="pct"/>
            <w:tcBorders>
              <w:top w:val="nil"/>
              <w:left w:val="nil"/>
              <w:right w:val="nil"/>
            </w:tcBorders>
          </w:tcPr>
          <w:p w14:paraId="6E635106" w14:textId="77777777" w:rsidR="008064AD" w:rsidRPr="004E06A5" w:rsidRDefault="00345D18" w:rsidP="007A2AB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 w:rsidRPr="004E06A5">
              <w:rPr>
                <w:rFonts w:asciiTheme="minorHAnsi" w:hAnsiTheme="minorHAnsi"/>
                <w:sz w:val="22"/>
                <w:szCs w:val="22"/>
              </w:rPr>
              <w:t xml:space="preserve">Duration: </w:t>
            </w:r>
            <w:bookmarkStart w:id="1" w:name="_Hlk157020292"/>
            <w:r w:rsidR="008064AD" w:rsidRPr="001A3061"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t>Jan 2020 to till date</w:t>
            </w:r>
            <w:bookmarkEnd w:id="1"/>
          </w:p>
        </w:tc>
        <w:tc>
          <w:tcPr>
            <w:tcW w:w="1554" w:type="pct"/>
            <w:tcBorders>
              <w:top w:val="nil"/>
              <w:left w:val="nil"/>
              <w:right w:val="nil"/>
            </w:tcBorders>
          </w:tcPr>
          <w:p w14:paraId="73284C90" w14:textId="77777777" w:rsidR="008064AD" w:rsidRPr="004E06A5" w:rsidRDefault="008064AD" w:rsidP="007A2AB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4E06A5">
              <w:rPr>
                <w:rFonts w:asciiTheme="minorHAnsi" w:hAnsiTheme="minorHAnsi"/>
                <w:sz w:val="22"/>
                <w:szCs w:val="22"/>
              </w:rPr>
              <w:t xml:space="preserve">Board: </w:t>
            </w:r>
            <w:r w:rsidRPr="001A3061"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t>CBSE, ICSE, and State</w:t>
            </w:r>
          </w:p>
        </w:tc>
      </w:tr>
      <w:tr w:rsidR="0061750F" w:rsidRPr="000B1B4E" w14:paraId="5CEA0FE2" w14:textId="77777777" w:rsidTr="00B825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left w:val="nil"/>
              <w:bottom w:val="nil"/>
              <w:right w:val="nil"/>
            </w:tcBorders>
          </w:tcPr>
          <w:p w14:paraId="7323BAD7" w14:textId="77777777" w:rsidR="0061750F" w:rsidRPr="005E21B4" w:rsidRDefault="007A2ABC" w:rsidP="00505382">
            <w:pPr>
              <w:spacing w:before="120"/>
              <w:rPr>
                <w:rFonts w:asciiTheme="minorHAnsi" w:hAnsiTheme="minorHAnsi"/>
                <w:b w:val="0"/>
                <w:color w:val="002060"/>
                <w:sz w:val="24"/>
              </w:rPr>
            </w:pPr>
            <w:r w:rsidRPr="005E21B4">
              <w:rPr>
                <w:rFonts w:ascii="Helvetica" w:hAnsi="Helvetica" w:cs="Helvetica"/>
                <w:b w:val="0"/>
                <w:bCs w:val="0"/>
                <w:color w:val="000000"/>
                <w:sz w:val="24"/>
                <w:shd w:val="clear" w:color="auto" w:fill="FFFFFF"/>
              </w:rPr>
              <w:t>Responsibilities </w:t>
            </w:r>
          </w:p>
          <w:p w14:paraId="6017F25D" w14:textId="6F0725AA" w:rsidR="00021FC9" w:rsidRPr="00EC3BE4" w:rsidRDefault="00021FC9" w:rsidP="00EC3BE4">
            <w:pPr>
              <w:pStyle w:val="ListParagraph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jc w:val="both"/>
              <w:rPr>
                <w:rFonts w:ascii="Segoe UI" w:hAnsi="Segoe UI" w:cs="Segoe UI"/>
                <w:b w:val="0"/>
                <w:bCs w:val="0"/>
                <w:color w:val="374151"/>
              </w:rPr>
            </w:pPr>
            <w:r w:rsidRPr="00EC3BE4">
              <w:rPr>
                <w:rFonts w:ascii="Segoe UI" w:hAnsi="Segoe UI" w:cs="Segoe UI"/>
                <w:b w:val="0"/>
                <w:bCs w:val="0"/>
                <w:color w:val="374151"/>
              </w:rPr>
              <w:t>Instructed mathematics to students in grades 3 through</w:t>
            </w:r>
            <w:r w:rsidR="00EC3BE4">
              <w:rPr>
                <w:rFonts w:ascii="Segoe UI" w:hAnsi="Segoe UI" w:cs="Segoe UI"/>
                <w:b w:val="0"/>
                <w:bCs w:val="0"/>
                <w:color w:val="374151"/>
              </w:rPr>
              <w:t xml:space="preserve"> 10</w:t>
            </w:r>
            <w:r w:rsidRPr="00EC3BE4">
              <w:rPr>
                <w:rFonts w:ascii="Segoe UI" w:hAnsi="Segoe UI" w:cs="Segoe UI"/>
                <w:b w:val="0"/>
                <w:bCs w:val="0"/>
                <w:color w:val="374151"/>
              </w:rPr>
              <w:t xml:space="preserve"> within a group setting.</w:t>
            </w:r>
          </w:p>
          <w:p w14:paraId="4D6B5FF2" w14:textId="77777777" w:rsidR="00021FC9" w:rsidRPr="00EC3BE4" w:rsidRDefault="00021FC9" w:rsidP="00EC3BE4">
            <w:pPr>
              <w:pStyle w:val="ListParagraph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jc w:val="both"/>
              <w:rPr>
                <w:rFonts w:ascii="Segoe UI" w:hAnsi="Segoe UI" w:cs="Segoe UI"/>
                <w:b w:val="0"/>
                <w:bCs w:val="0"/>
                <w:color w:val="374151"/>
              </w:rPr>
            </w:pPr>
            <w:r w:rsidRPr="00EC3BE4">
              <w:rPr>
                <w:rFonts w:ascii="Segoe UI" w:hAnsi="Segoe UI" w:cs="Segoe UI"/>
                <w:b w:val="0"/>
                <w:bCs w:val="0"/>
                <w:color w:val="374151"/>
              </w:rPr>
              <w:t>Administered unit tests, assessed performance, and communicated results to parents.</w:t>
            </w:r>
          </w:p>
          <w:p w14:paraId="15538CFA" w14:textId="77777777" w:rsidR="00021FC9" w:rsidRPr="00EC3BE4" w:rsidRDefault="00021FC9" w:rsidP="00EC3BE4">
            <w:pPr>
              <w:pStyle w:val="ListParagraph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jc w:val="both"/>
              <w:rPr>
                <w:rFonts w:ascii="Segoe UI" w:hAnsi="Segoe UI" w:cs="Segoe UI"/>
                <w:b w:val="0"/>
                <w:bCs w:val="0"/>
                <w:color w:val="374151"/>
              </w:rPr>
            </w:pPr>
            <w:r w:rsidRPr="00EC3BE4">
              <w:rPr>
                <w:rFonts w:ascii="Segoe UI" w:hAnsi="Segoe UI" w:cs="Segoe UI"/>
                <w:b w:val="0"/>
                <w:bCs w:val="0"/>
                <w:color w:val="374151"/>
              </w:rPr>
              <w:t>Developed assignments to enhance student learning.</w:t>
            </w:r>
          </w:p>
          <w:p w14:paraId="44BB34EC" w14:textId="7006818E" w:rsidR="00021FC9" w:rsidRPr="003C5FC7" w:rsidRDefault="00021FC9" w:rsidP="00EC3BE4">
            <w:pPr>
              <w:pStyle w:val="ListParagraph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jc w:val="both"/>
              <w:rPr>
                <w:rFonts w:ascii="Calibri" w:hAnsi="Calibri"/>
                <w:b w:val="0"/>
                <w:bCs w:val="0"/>
                <w:color w:val="002060"/>
              </w:rPr>
            </w:pPr>
            <w:r w:rsidRPr="00EC3BE4">
              <w:rPr>
                <w:rFonts w:ascii="Segoe UI" w:hAnsi="Segoe UI" w:cs="Segoe UI"/>
                <w:b w:val="0"/>
                <w:bCs w:val="0"/>
                <w:color w:val="374151"/>
              </w:rPr>
              <w:t>Implemented chapter-wise assessments, evaluated performance, and provided performance reports to parents.</w:t>
            </w:r>
          </w:p>
        </w:tc>
      </w:tr>
    </w:tbl>
    <w:p w14:paraId="1A703C40" w14:textId="77777777" w:rsidR="0061750F" w:rsidRDefault="00586DDD" w:rsidP="003C5FC7">
      <w:pPr>
        <w:pStyle w:val="Company"/>
        <w:spacing w:before="120" w:after="0"/>
        <w:ind w:left="0"/>
        <w:rPr>
          <w:rFonts w:ascii="Adobe Fan Heiti Std B" w:eastAsia="Adobe Fan Heiti Std B" w:hAnsi="Adobe Fan Heiti Std B"/>
          <w:color w:val="00B0F0"/>
          <w:sz w:val="22"/>
          <w:szCs w:val="22"/>
        </w:rPr>
      </w:pPr>
      <w:bookmarkStart w:id="2" w:name="_Hlk157020225"/>
      <w:r w:rsidRPr="00B825C9">
        <w:rPr>
          <w:rFonts w:ascii="Adobe Fan Heiti Std B" w:eastAsia="Adobe Fan Heiti Std B" w:hAnsi="Adobe Fan Heiti Std B"/>
          <w:color w:val="00B0F0"/>
          <w:sz w:val="22"/>
          <w:szCs w:val="22"/>
        </w:rPr>
        <w:t>Prabhat Tara English School, Begusarai, Bihar</w:t>
      </w:r>
      <w:bookmarkEnd w:id="2"/>
    </w:p>
    <w:tbl>
      <w:tblPr>
        <w:tblStyle w:val="PlainTable2"/>
        <w:tblW w:w="49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0"/>
        <w:gridCol w:w="3780"/>
        <w:gridCol w:w="2996"/>
      </w:tblGrid>
      <w:tr w:rsidR="00586DDD" w:rsidRPr="000B1B4E" w14:paraId="6BD11181" w14:textId="77777777" w:rsidTr="00345D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F2BDD7" w14:textId="77777777" w:rsidR="00586DDD" w:rsidRPr="004E06A5" w:rsidRDefault="00586DDD" w:rsidP="000C3766">
            <w:pPr>
              <w:rPr>
                <w:rFonts w:asciiTheme="minorHAnsi" w:hAnsiTheme="minorHAnsi"/>
                <w:bCs w:val="0"/>
                <w:sz w:val="22"/>
                <w:szCs w:val="22"/>
              </w:rPr>
            </w:pPr>
            <w:r w:rsidRPr="004E06A5">
              <w:rPr>
                <w:rFonts w:asciiTheme="minorHAnsi" w:hAnsiTheme="minorHAnsi"/>
                <w:sz w:val="22"/>
                <w:szCs w:val="22"/>
              </w:rPr>
              <w:t xml:space="preserve">Role: </w:t>
            </w:r>
            <w:r w:rsidRPr="004E06A5"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t>Math</w:t>
            </w:r>
            <w:r w:rsidRPr="004E06A5">
              <w:rPr>
                <w:rFonts w:asciiTheme="minorHAnsi" w:hAnsiTheme="minorHAnsi"/>
                <w:sz w:val="22"/>
                <w:szCs w:val="22"/>
              </w:rPr>
              <w:t xml:space="preserve"> Teacher                                                                                                  </w:t>
            </w:r>
          </w:p>
        </w:tc>
        <w:tc>
          <w:tcPr>
            <w:tcW w:w="190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69B926" w14:textId="77777777" w:rsidR="00586DDD" w:rsidRPr="004E06A5" w:rsidRDefault="00586DDD" w:rsidP="000C37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 w:val="0"/>
                <w:sz w:val="22"/>
                <w:szCs w:val="22"/>
              </w:rPr>
            </w:pPr>
            <w:r w:rsidRPr="004E06A5">
              <w:rPr>
                <w:rFonts w:asciiTheme="minorHAnsi" w:hAnsiTheme="minorHAnsi"/>
                <w:bCs w:val="0"/>
                <w:sz w:val="22"/>
                <w:szCs w:val="22"/>
              </w:rPr>
              <w:t>Duration</w:t>
            </w:r>
            <w:r w:rsidRPr="004E06A5"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t xml:space="preserve">: </w:t>
            </w:r>
            <w:bookmarkStart w:id="3" w:name="_Hlk157020246"/>
            <w:r w:rsidRPr="004E06A5"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t>Mar 2013 to Nov</w:t>
            </w:r>
            <w:r w:rsidRPr="004E06A5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4E06A5"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t>2016</w:t>
            </w:r>
            <w:bookmarkEnd w:id="3"/>
          </w:p>
        </w:tc>
        <w:tc>
          <w:tcPr>
            <w:tcW w:w="150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F0AAB1" w14:textId="77777777" w:rsidR="00586DDD" w:rsidRPr="004E06A5" w:rsidRDefault="00586DDD" w:rsidP="000C37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4E06A5">
              <w:rPr>
                <w:rFonts w:asciiTheme="minorHAnsi" w:hAnsiTheme="minorHAnsi"/>
                <w:sz w:val="22"/>
                <w:szCs w:val="22"/>
              </w:rPr>
              <w:t xml:space="preserve">Board: </w:t>
            </w:r>
            <w:r w:rsidRPr="004E06A5"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t>CBSE</w:t>
            </w:r>
          </w:p>
        </w:tc>
      </w:tr>
      <w:tr w:rsidR="00586DDD" w:rsidRPr="000B1B4E" w14:paraId="7CABAAD5" w14:textId="77777777" w:rsidTr="000C37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996D76" w14:textId="77777777" w:rsidR="00586DDD" w:rsidRPr="005E21B4" w:rsidRDefault="00586DDD" w:rsidP="00505382">
            <w:pPr>
              <w:spacing w:before="120"/>
              <w:rPr>
                <w:rFonts w:asciiTheme="minorHAnsi" w:hAnsiTheme="minorHAnsi"/>
                <w:b w:val="0"/>
                <w:color w:val="002060"/>
                <w:sz w:val="24"/>
              </w:rPr>
            </w:pPr>
            <w:r w:rsidRPr="005E21B4">
              <w:rPr>
                <w:rFonts w:ascii="Helvetica" w:hAnsi="Helvetica" w:cs="Helvetica"/>
                <w:b w:val="0"/>
                <w:bCs w:val="0"/>
                <w:color w:val="000000"/>
                <w:sz w:val="24"/>
                <w:shd w:val="clear" w:color="auto" w:fill="FFFFFF"/>
              </w:rPr>
              <w:t>Responsibilities </w:t>
            </w:r>
            <w:r w:rsidR="00371502" w:rsidRPr="005E21B4">
              <w:rPr>
                <w:rFonts w:ascii="Helvetica" w:hAnsi="Helvetica" w:cs="Helvetica"/>
                <w:b w:val="0"/>
                <w:bCs w:val="0"/>
                <w:color w:val="000000"/>
                <w:sz w:val="24"/>
                <w:shd w:val="clear" w:color="auto" w:fill="FFFFFF"/>
              </w:rPr>
              <w:t>handled</w:t>
            </w:r>
          </w:p>
          <w:p w14:paraId="20F28B45" w14:textId="4E04907B" w:rsidR="00EC3BE4" w:rsidRPr="00EC3BE4" w:rsidRDefault="00EC3BE4" w:rsidP="00EC3BE4">
            <w:pPr>
              <w:pStyle w:val="ListParagraph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jc w:val="both"/>
              <w:rPr>
                <w:rFonts w:ascii="Calibri" w:hAnsi="Calibri"/>
                <w:b w:val="0"/>
                <w:bCs w:val="0"/>
                <w:color w:val="002060"/>
              </w:rPr>
            </w:pPr>
            <w:r w:rsidRPr="00EC3BE4">
              <w:rPr>
                <w:rFonts w:ascii="Segoe UI" w:hAnsi="Segoe UI" w:cs="Segoe UI"/>
                <w:b w:val="0"/>
                <w:bCs w:val="0"/>
                <w:color w:val="374151"/>
              </w:rPr>
              <w:t>Taught math to students in grades 3</w:t>
            </w:r>
            <w:r>
              <w:rPr>
                <w:rFonts w:ascii="Segoe UI" w:hAnsi="Segoe UI" w:cs="Segoe UI"/>
                <w:b w:val="0"/>
                <w:bCs w:val="0"/>
                <w:color w:val="374151"/>
              </w:rPr>
              <w:t xml:space="preserve"> through 7.</w:t>
            </w:r>
          </w:p>
          <w:p w14:paraId="4A478C56" w14:textId="77777777" w:rsidR="00EC3BE4" w:rsidRPr="00EC3BE4" w:rsidRDefault="00EC3BE4" w:rsidP="00EC3BE4">
            <w:pPr>
              <w:pStyle w:val="ListParagraph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jc w:val="both"/>
              <w:rPr>
                <w:rFonts w:ascii="Calibri" w:hAnsi="Calibri"/>
                <w:b w:val="0"/>
                <w:bCs w:val="0"/>
                <w:color w:val="002060"/>
              </w:rPr>
            </w:pPr>
            <w:r w:rsidRPr="00EC3BE4">
              <w:rPr>
                <w:rFonts w:ascii="Segoe UI" w:hAnsi="Segoe UI" w:cs="Segoe UI"/>
                <w:b w:val="0"/>
                <w:bCs w:val="0"/>
                <w:color w:val="374151"/>
              </w:rPr>
              <w:t>Provided counseling and guidance for student development.</w:t>
            </w:r>
          </w:p>
          <w:p w14:paraId="7CC8AD28" w14:textId="77777777" w:rsidR="00EC3BE4" w:rsidRPr="00EC3BE4" w:rsidRDefault="00EC3BE4" w:rsidP="00EC3BE4">
            <w:pPr>
              <w:pStyle w:val="ListParagraph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jc w:val="both"/>
              <w:rPr>
                <w:rFonts w:ascii="Calibri" w:hAnsi="Calibri"/>
                <w:b w:val="0"/>
                <w:bCs w:val="0"/>
                <w:color w:val="002060"/>
              </w:rPr>
            </w:pPr>
            <w:r w:rsidRPr="00EC3BE4">
              <w:rPr>
                <w:rFonts w:ascii="Segoe UI" w:hAnsi="Segoe UI" w:cs="Segoe UI"/>
                <w:b w:val="0"/>
                <w:bCs w:val="0"/>
                <w:color w:val="374151"/>
              </w:rPr>
              <w:t>Developed and nurtured age-appropriate skills and social abilities in children.</w:t>
            </w:r>
          </w:p>
          <w:p w14:paraId="031432AF" w14:textId="77777777" w:rsidR="00EC3BE4" w:rsidRPr="00EC3BE4" w:rsidRDefault="00EC3BE4" w:rsidP="00EC3BE4">
            <w:pPr>
              <w:pStyle w:val="ListParagraph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jc w:val="both"/>
              <w:rPr>
                <w:rFonts w:ascii="Calibri" w:hAnsi="Calibri"/>
                <w:b w:val="0"/>
                <w:bCs w:val="0"/>
                <w:color w:val="002060"/>
              </w:rPr>
            </w:pPr>
            <w:r w:rsidRPr="00EC3BE4">
              <w:rPr>
                <w:rFonts w:ascii="Segoe UI" w:hAnsi="Segoe UI" w:cs="Segoe UI"/>
                <w:b w:val="0"/>
                <w:bCs w:val="0"/>
                <w:color w:val="374151"/>
              </w:rPr>
              <w:t>Collaborated with colleagues to design lesson plans.</w:t>
            </w:r>
          </w:p>
          <w:p w14:paraId="52177FA2" w14:textId="77777777" w:rsidR="00EC3BE4" w:rsidRPr="00EC3BE4" w:rsidRDefault="00EC3BE4" w:rsidP="00EC3BE4">
            <w:pPr>
              <w:pStyle w:val="ListParagraph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jc w:val="both"/>
              <w:rPr>
                <w:rFonts w:ascii="Calibri" w:hAnsi="Calibri"/>
                <w:b w:val="0"/>
                <w:bCs w:val="0"/>
                <w:color w:val="002060"/>
              </w:rPr>
            </w:pPr>
            <w:r w:rsidRPr="00EC3BE4">
              <w:rPr>
                <w:rFonts w:ascii="Segoe UI" w:hAnsi="Segoe UI" w:cs="Segoe UI"/>
                <w:b w:val="0"/>
                <w:bCs w:val="0"/>
                <w:color w:val="374151"/>
              </w:rPr>
              <w:t>Managed attendance, student portfolios, and offered individual assistance.</w:t>
            </w:r>
          </w:p>
          <w:p w14:paraId="7097EB16" w14:textId="77777777" w:rsidR="00EC3BE4" w:rsidRPr="00EC3BE4" w:rsidRDefault="00EC3BE4" w:rsidP="00EC3BE4">
            <w:pPr>
              <w:pStyle w:val="ListParagraph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jc w:val="both"/>
              <w:rPr>
                <w:rFonts w:ascii="Calibri" w:hAnsi="Calibri"/>
                <w:b w:val="0"/>
                <w:bCs w:val="0"/>
                <w:color w:val="002060"/>
              </w:rPr>
            </w:pPr>
            <w:r w:rsidRPr="00EC3BE4">
              <w:rPr>
                <w:rFonts w:ascii="Segoe UI" w:hAnsi="Segoe UI" w:cs="Segoe UI"/>
                <w:b w:val="0"/>
                <w:bCs w:val="0"/>
                <w:color w:val="374151"/>
              </w:rPr>
              <w:t>Conducted Parent-Teacher Meetings to evaluate student progress and provide guidance.</w:t>
            </w:r>
          </w:p>
          <w:p w14:paraId="0959C919" w14:textId="77777777" w:rsidR="00EC3BE4" w:rsidRPr="00EC3BE4" w:rsidRDefault="00EC3BE4" w:rsidP="00EC3BE4">
            <w:pPr>
              <w:pStyle w:val="ListParagraph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jc w:val="both"/>
              <w:rPr>
                <w:rFonts w:ascii="Calibri" w:hAnsi="Calibri"/>
                <w:b w:val="0"/>
                <w:bCs w:val="0"/>
                <w:color w:val="002060"/>
              </w:rPr>
            </w:pPr>
            <w:r w:rsidRPr="00EC3BE4">
              <w:rPr>
                <w:rFonts w:ascii="Segoe UI" w:hAnsi="Segoe UI" w:cs="Segoe UI"/>
                <w:b w:val="0"/>
                <w:bCs w:val="0"/>
                <w:color w:val="374151"/>
              </w:rPr>
              <w:t>Established and maintained classroom discipline and good working habits.</w:t>
            </w:r>
          </w:p>
          <w:p w14:paraId="29ABFDD9" w14:textId="77777777" w:rsidR="00EC3BE4" w:rsidRPr="00EC3BE4" w:rsidRDefault="00EC3BE4" w:rsidP="00EC3BE4">
            <w:pPr>
              <w:pStyle w:val="ListParagraph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jc w:val="both"/>
              <w:rPr>
                <w:rFonts w:ascii="Calibri" w:hAnsi="Calibri"/>
                <w:b w:val="0"/>
                <w:bCs w:val="0"/>
                <w:color w:val="002060"/>
              </w:rPr>
            </w:pPr>
            <w:r w:rsidRPr="00EC3BE4">
              <w:rPr>
                <w:rFonts w:ascii="Segoe UI" w:hAnsi="Segoe UI" w:cs="Segoe UI"/>
                <w:b w:val="0"/>
                <w:bCs w:val="0"/>
                <w:color w:val="374151"/>
              </w:rPr>
              <w:t>Planned, prepared, and presented inclusive lessons for diverse student abilities.</w:t>
            </w:r>
          </w:p>
          <w:p w14:paraId="5BDE7BAE" w14:textId="77777777" w:rsidR="00EC3BE4" w:rsidRPr="00EC3BE4" w:rsidRDefault="00EC3BE4" w:rsidP="00EC3BE4">
            <w:pPr>
              <w:pStyle w:val="ListParagraph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jc w:val="both"/>
              <w:rPr>
                <w:rFonts w:ascii="Calibri" w:hAnsi="Calibri"/>
                <w:b w:val="0"/>
                <w:bCs w:val="0"/>
                <w:color w:val="002060"/>
              </w:rPr>
            </w:pPr>
            <w:r w:rsidRPr="00EC3BE4">
              <w:rPr>
                <w:rFonts w:ascii="Segoe UI" w:hAnsi="Segoe UI" w:cs="Segoe UI"/>
                <w:b w:val="0"/>
                <w:bCs w:val="0"/>
                <w:color w:val="374151"/>
              </w:rPr>
              <w:t>Administered exams, graded promptly, and provided constructive feedback.</w:t>
            </w:r>
          </w:p>
          <w:p w14:paraId="7CA3E963" w14:textId="77777777" w:rsidR="00EC3BE4" w:rsidRPr="00EC3BE4" w:rsidRDefault="00EC3BE4" w:rsidP="00EC3BE4">
            <w:pPr>
              <w:pStyle w:val="ListParagraph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jc w:val="both"/>
              <w:rPr>
                <w:rFonts w:ascii="Calibri" w:hAnsi="Calibri"/>
                <w:b w:val="0"/>
                <w:bCs w:val="0"/>
                <w:color w:val="002060"/>
              </w:rPr>
            </w:pPr>
            <w:r w:rsidRPr="00EC3BE4">
              <w:rPr>
                <w:rFonts w:ascii="Segoe UI" w:hAnsi="Segoe UI" w:cs="Segoe UI"/>
                <w:b w:val="0"/>
                <w:bCs w:val="0"/>
                <w:color w:val="374151"/>
              </w:rPr>
              <w:t>Explored and implemented innovative teaching techniques.</w:t>
            </w:r>
          </w:p>
          <w:p w14:paraId="34CECD6D" w14:textId="36C9F40A" w:rsidR="00345D18" w:rsidRPr="00EC3BE4" w:rsidRDefault="00EC3BE4" w:rsidP="00EC3BE4">
            <w:pPr>
              <w:pStyle w:val="ListParagraph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jc w:val="both"/>
              <w:rPr>
                <w:rFonts w:ascii="Calibri" w:hAnsi="Calibri"/>
                <w:b w:val="0"/>
                <w:color w:val="002060"/>
              </w:rPr>
            </w:pPr>
            <w:r w:rsidRPr="00EC3BE4">
              <w:rPr>
                <w:rFonts w:ascii="Segoe UI" w:hAnsi="Segoe UI" w:cs="Segoe UI"/>
                <w:b w:val="0"/>
                <w:bCs w:val="0"/>
                <w:color w:val="374151"/>
              </w:rPr>
              <w:t>Created effective classroom assessment methods compliant with university standards.</w:t>
            </w:r>
          </w:p>
        </w:tc>
      </w:tr>
    </w:tbl>
    <w:p w14:paraId="28721F91" w14:textId="203CEF1E" w:rsidR="00104039" w:rsidRDefault="00104039"/>
    <w:tbl>
      <w:tblPr>
        <w:tblStyle w:val="LightGrid-Accent11"/>
        <w:tblpPr w:leftFromText="180" w:rightFromText="180" w:vertAnchor="text" w:horzAnchor="margin" w:tblpY="14"/>
        <w:tblW w:w="0" w:type="auto"/>
        <w:tblBorders>
          <w:top w:val="none" w:sz="0" w:space="0" w:color="auto"/>
          <w:left w:val="none" w:sz="0" w:space="0" w:color="auto"/>
          <w:bottom w:val="single" w:sz="18" w:space="0" w:color="4F81BD" w:themeColor="accen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6"/>
      </w:tblGrid>
      <w:tr w:rsidR="001F2C05" w:rsidRPr="00D75E09" w14:paraId="577A221A" w14:textId="77777777" w:rsidTr="000C37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FE5A1B9" w14:textId="108943E9" w:rsidR="001F2C05" w:rsidRPr="00104039" w:rsidRDefault="001F2C05" w:rsidP="001F2C05">
            <w:pPr>
              <w:jc w:val="both"/>
              <w:rPr>
                <w:sz w:val="24"/>
              </w:rPr>
            </w:pPr>
            <w:r w:rsidRPr="00104039">
              <w:rPr>
                <w:rFonts w:asciiTheme="majorHAnsi" w:hAnsiTheme="majorHAnsi" w:cs="Arial"/>
                <w:sz w:val="24"/>
              </w:rPr>
              <w:lastRenderedPageBreak/>
              <w:t>Academic Qualification</w:t>
            </w:r>
          </w:p>
        </w:tc>
      </w:tr>
    </w:tbl>
    <w:p w14:paraId="037B2EDE" w14:textId="77777777" w:rsidR="00BB3A21" w:rsidRPr="006407C3" w:rsidRDefault="00BB3A21" w:rsidP="007830BC">
      <w:pPr>
        <w:jc w:val="both"/>
        <w:rPr>
          <w:rFonts w:asciiTheme="minorHAnsi" w:hAnsiTheme="minorHAnsi" w:cstheme="minorHAnsi"/>
          <w:b/>
          <w:bCs/>
          <w:color w:val="002060"/>
          <w:sz w:val="28"/>
          <w:szCs w:val="28"/>
        </w:rPr>
      </w:pPr>
    </w:p>
    <w:tbl>
      <w:tblPr>
        <w:tblpPr w:leftFromText="180" w:rightFromText="180" w:vertAnchor="text" w:horzAnchor="margin" w:tblpXSpec="center" w:tblpY="41"/>
        <w:tblW w:w="9715" w:type="dxa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1800"/>
        <w:gridCol w:w="4073"/>
        <w:gridCol w:w="1057"/>
      </w:tblGrid>
      <w:tr w:rsidR="00BB3A21" w:rsidRPr="009267CA" w14:paraId="288D3EA5" w14:textId="77777777" w:rsidTr="00104039">
        <w:tc>
          <w:tcPr>
            <w:tcW w:w="2785" w:type="dxa"/>
            <w:shd w:val="clear" w:color="auto" w:fill="DAEEF3" w:themeFill="accent5" w:themeFillTint="33"/>
          </w:tcPr>
          <w:p w14:paraId="27C1B1F3" w14:textId="77777777" w:rsidR="00BB3A21" w:rsidRPr="009267CA" w:rsidRDefault="00BB3A21" w:rsidP="000C3766">
            <w:pPr>
              <w:jc w:val="center"/>
              <w:rPr>
                <w:rStyle w:val="Summarytext"/>
                <w:rFonts w:asciiTheme="minorHAnsi" w:hAnsiTheme="minorHAnsi" w:cstheme="minorHAnsi"/>
                <w:b/>
                <w:color w:val="002060"/>
                <w:sz w:val="24"/>
                <w:szCs w:val="24"/>
              </w:rPr>
            </w:pPr>
            <w:r w:rsidRPr="009267CA">
              <w:rPr>
                <w:rStyle w:val="Summarytext"/>
                <w:rFonts w:asciiTheme="minorHAnsi" w:hAnsiTheme="minorHAnsi" w:cstheme="minorHAnsi"/>
                <w:b/>
                <w:color w:val="002060"/>
                <w:sz w:val="24"/>
                <w:szCs w:val="24"/>
              </w:rPr>
              <w:t>COURSE</w:t>
            </w:r>
          </w:p>
        </w:tc>
        <w:tc>
          <w:tcPr>
            <w:tcW w:w="1800" w:type="dxa"/>
            <w:shd w:val="clear" w:color="auto" w:fill="DAEEF3" w:themeFill="accent5" w:themeFillTint="33"/>
          </w:tcPr>
          <w:p w14:paraId="4CD46CB3" w14:textId="77777777" w:rsidR="00BB3A21" w:rsidRPr="009267CA" w:rsidRDefault="00BB3A21" w:rsidP="000C3766">
            <w:pPr>
              <w:jc w:val="center"/>
              <w:rPr>
                <w:rStyle w:val="Summarytext"/>
                <w:rFonts w:asciiTheme="minorHAnsi" w:hAnsiTheme="minorHAnsi" w:cstheme="minorHAnsi"/>
                <w:b/>
                <w:color w:val="002060"/>
                <w:sz w:val="24"/>
                <w:szCs w:val="24"/>
              </w:rPr>
            </w:pPr>
            <w:r w:rsidRPr="009267CA">
              <w:rPr>
                <w:rStyle w:val="Summarytext"/>
                <w:rFonts w:asciiTheme="minorHAnsi" w:hAnsiTheme="minorHAnsi" w:cstheme="minorHAnsi"/>
                <w:b/>
                <w:color w:val="002060"/>
                <w:sz w:val="24"/>
                <w:szCs w:val="24"/>
              </w:rPr>
              <w:t>Month &amp; Year</w:t>
            </w:r>
          </w:p>
        </w:tc>
        <w:tc>
          <w:tcPr>
            <w:tcW w:w="4073" w:type="dxa"/>
            <w:shd w:val="clear" w:color="auto" w:fill="DAEEF3" w:themeFill="accent5" w:themeFillTint="33"/>
          </w:tcPr>
          <w:p w14:paraId="0C5AFC6D" w14:textId="77777777" w:rsidR="00BB3A21" w:rsidRPr="009267CA" w:rsidRDefault="00BB3A21" w:rsidP="000C3766">
            <w:pPr>
              <w:jc w:val="center"/>
              <w:rPr>
                <w:rStyle w:val="Summarytext"/>
                <w:rFonts w:asciiTheme="minorHAnsi" w:hAnsiTheme="minorHAnsi" w:cstheme="minorHAnsi"/>
                <w:b/>
                <w:color w:val="002060"/>
                <w:sz w:val="24"/>
                <w:szCs w:val="24"/>
              </w:rPr>
            </w:pPr>
            <w:r w:rsidRPr="009267CA">
              <w:rPr>
                <w:rStyle w:val="Summarytext"/>
                <w:rFonts w:asciiTheme="minorHAnsi" w:hAnsiTheme="minorHAnsi" w:cstheme="minorHAnsi"/>
                <w:b/>
                <w:color w:val="002060"/>
                <w:sz w:val="24"/>
                <w:szCs w:val="24"/>
              </w:rPr>
              <w:t>COLLEGE/UNIVERSITY</w:t>
            </w:r>
          </w:p>
        </w:tc>
        <w:tc>
          <w:tcPr>
            <w:tcW w:w="1057" w:type="dxa"/>
            <w:shd w:val="clear" w:color="auto" w:fill="DAEEF3" w:themeFill="accent5" w:themeFillTint="33"/>
          </w:tcPr>
          <w:p w14:paraId="19929C92" w14:textId="77777777" w:rsidR="00BB3A21" w:rsidRPr="009267CA" w:rsidRDefault="00BB3A21" w:rsidP="000C3766">
            <w:pPr>
              <w:jc w:val="center"/>
              <w:rPr>
                <w:rStyle w:val="Summarytext"/>
                <w:rFonts w:asciiTheme="minorHAnsi" w:hAnsiTheme="minorHAnsi" w:cstheme="minorHAnsi"/>
                <w:b/>
                <w:color w:val="002060"/>
                <w:sz w:val="24"/>
                <w:szCs w:val="24"/>
              </w:rPr>
            </w:pPr>
            <w:r w:rsidRPr="009267CA">
              <w:rPr>
                <w:rStyle w:val="Summarytext"/>
                <w:rFonts w:asciiTheme="minorHAnsi" w:hAnsiTheme="minorHAnsi" w:cstheme="minorHAnsi"/>
                <w:b/>
                <w:color w:val="002060"/>
                <w:sz w:val="24"/>
                <w:szCs w:val="24"/>
              </w:rPr>
              <w:t>Division</w:t>
            </w:r>
          </w:p>
        </w:tc>
      </w:tr>
      <w:tr w:rsidR="00BB3A21" w:rsidRPr="009267CA" w14:paraId="6F3D168B" w14:textId="77777777" w:rsidTr="00104039">
        <w:tc>
          <w:tcPr>
            <w:tcW w:w="2785" w:type="dxa"/>
          </w:tcPr>
          <w:p w14:paraId="4DA8FCDC" w14:textId="77777777" w:rsidR="00BB3A21" w:rsidRPr="0018079F" w:rsidRDefault="00BB3A21" w:rsidP="000C3766">
            <w:pPr>
              <w:rPr>
                <w:rStyle w:val="Summarytext"/>
                <w:rFonts w:cs="Calibri"/>
                <w:color w:val="002060"/>
              </w:rPr>
            </w:pPr>
            <w:bookmarkStart w:id="4" w:name="_Hlk157020104"/>
            <w:r w:rsidRPr="0018079F">
              <w:rPr>
                <w:rStyle w:val="Summarytext"/>
                <w:rFonts w:cs="Calibri"/>
                <w:color w:val="002060"/>
              </w:rPr>
              <w:t>B.Ed. (Math &amp; Physical Science)</w:t>
            </w:r>
          </w:p>
        </w:tc>
        <w:tc>
          <w:tcPr>
            <w:tcW w:w="1800" w:type="dxa"/>
          </w:tcPr>
          <w:p w14:paraId="66F9513F" w14:textId="77777777" w:rsidR="00BB3A21" w:rsidRPr="0018079F" w:rsidRDefault="00BB3A21" w:rsidP="000C3766">
            <w:pPr>
              <w:jc w:val="center"/>
              <w:rPr>
                <w:rStyle w:val="Summarytext"/>
                <w:rFonts w:cs="Calibri"/>
                <w:color w:val="002060"/>
              </w:rPr>
            </w:pPr>
            <w:r w:rsidRPr="0018079F">
              <w:rPr>
                <w:rStyle w:val="Summarytext"/>
                <w:rFonts w:cs="Calibri"/>
                <w:color w:val="002060"/>
              </w:rPr>
              <w:t>2016 – 2018</w:t>
            </w:r>
          </w:p>
        </w:tc>
        <w:tc>
          <w:tcPr>
            <w:tcW w:w="4073" w:type="dxa"/>
          </w:tcPr>
          <w:p w14:paraId="05AEC91D" w14:textId="77777777" w:rsidR="00BB3A21" w:rsidRPr="0018079F" w:rsidRDefault="00BB3A21" w:rsidP="000C3766">
            <w:pPr>
              <w:jc w:val="center"/>
              <w:rPr>
                <w:rStyle w:val="Summarytext"/>
                <w:rFonts w:cs="Calibri"/>
                <w:color w:val="002060"/>
              </w:rPr>
            </w:pPr>
            <w:r w:rsidRPr="0018079F">
              <w:rPr>
                <w:rStyle w:val="Summarytext"/>
                <w:rFonts w:cs="Calibri"/>
                <w:color w:val="002060"/>
              </w:rPr>
              <w:t>New Horizon College of Education, Bangalore</w:t>
            </w:r>
          </w:p>
        </w:tc>
        <w:tc>
          <w:tcPr>
            <w:tcW w:w="1057" w:type="dxa"/>
          </w:tcPr>
          <w:p w14:paraId="1D660E3E" w14:textId="77777777" w:rsidR="00BB3A21" w:rsidRPr="0018079F" w:rsidRDefault="00BB3A21" w:rsidP="000C3766">
            <w:pPr>
              <w:jc w:val="center"/>
              <w:rPr>
                <w:rStyle w:val="Summarytext"/>
                <w:rFonts w:cs="Calibri"/>
                <w:color w:val="002060"/>
              </w:rPr>
            </w:pPr>
            <w:r w:rsidRPr="0018079F">
              <w:rPr>
                <w:rStyle w:val="Summarytext"/>
                <w:rFonts w:cs="Calibri"/>
                <w:color w:val="002060"/>
              </w:rPr>
              <w:t>1</w:t>
            </w:r>
            <w:r w:rsidRPr="0018079F">
              <w:rPr>
                <w:rStyle w:val="Summarytext"/>
                <w:rFonts w:cs="Calibri"/>
                <w:color w:val="002060"/>
                <w:vertAlign w:val="superscript"/>
              </w:rPr>
              <w:t>st</w:t>
            </w:r>
          </w:p>
        </w:tc>
      </w:tr>
      <w:bookmarkEnd w:id="4"/>
      <w:tr w:rsidR="00BB3A21" w:rsidRPr="009267CA" w14:paraId="692C5BD2" w14:textId="77777777" w:rsidTr="00104039">
        <w:trPr>
          <w:trHeight w:val="171"/>
        </w:trPr>
        <w:tc>
          <w:tcPr>
            <w:tcW w:w="2785" w:type="dxa"/>
          </w:tcPr>
          <w:p w14:paraId="1596D147" w14:textId="77777777" w:rsidR="00BB3A21" w:rsidRPr="0018079F" w:rsidRDefault="00BB3A21" w:rsidP="000C3766">
            <w:pPr>
              <w:jc w:val="center"/>
              <w:rPr>
                <w:rStyle w:val="Summarytext"/>
                <w:rFonts w:cs="Calibri"/>
                <w:color w:val="002060"/>
              </w:rPr>
            </w:pPr>
            <w:r w:rsidRPr="0018079F">
              <w:rPr>
                <w:rStyle w:val="Summarytext"/>
                <w:rFonts w:cs="Calibri"/>
                <w:color w:val="002060"/>
              </w:rPr>
              <w:t>B.Sc.</w:t>
            </w:r>
          </w:p>
        </w:tc>
        <w:tc>
          <w:tcPr>
            <w:tcW w:w="1800" w:type="dxa"/>
          </w:tcPr>
          <w:p w14:paraId="55E75128" w14:textId="77777777" w:rsidR="00BB3A21" w:rsidRPr="0018079F" w:rsidRDefault="00BB3A21" w:rsidP="000C3766">
            <w:pPr>
              <w:jc w:val="center"/>
              <w:rPr>
                <w:rStyle w:val="Summarytext"/>
                <w:rFonts w:cs="Calibri"/>
                <w:color w:val="002060"/>
              </w:rPr>
            </w:pPr>
            <w:r w:rsidRPr="0018079F">
              <w:rPr>
                <w:rStyle w:val="Summarytext"/>
                <w:rFonts w:cs="Calibri"/>
                <w:color w:val="002060"/>
              </w:rPr>
              <w:t>Aug 2016</w:t>
            </w:r>
          </w:p>
        </w:tc>
        <w:tc>
          <w:tcPr>
            <w:tcW w:w="4073" w:type="dxa"/>
          </w:tcPr>
          <w:p w14:paraId="2621467F" w14:textId="77777777" w:rsidR="00BB3A21" w:rsidRPr="0018079F" w:rsidRDefault="00BB3A21" w:rsidP="000C376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bookmarkStart w:id="5" w:name="_Hlk157020135"/>
            <w:r w:rsidRPr="0018079F">
              <w:rPr>
                <w:rStyle w:val="Summarytext"/>
                <w:rFonts w:cs="Calibri"/>
                <w:color w:val="002060"/>
              </w:rPr>
              <w:t>LNMU, Darbhanga</w:t>
            </w:r>
            <w:bookmarkEnd w:id="5"/>
          </w:p>
        </w:tc>
        <w:tc>
          <w:tcPr>
            <w:tcW w:w="1057" w:type="dxa"/>
          </w:tcPr>
          <w:p w14:paraId="659A3D3E" w14:textId="77777777" w:rsidR="00BB3A21" w:rsidRPr="0018079F" w:rsidRDefault="00BB3A21" w:rsidP="000C3766">
            <w:pPr>
              <w:jc w:val="center"/>
              <w:rPr>
                <w:rStyle w:val="Summarytext"/>
                <w:rFonts w:cs="Calibri"/>
                <w:color w:val="002060"/>
              </w:rPr>
            </w:pPr>
            <w:r w:rsidRPr="0018079F">
              <w:rPr>
                <w:rStyle w:val="Summarytext"/>
                <w:rFonts w:cs="Calibri"/>
                <w:color w:val="002060"/>
              </w:rPr>
              <w:t>1</w:t>
            </w:r>
            <w:r w:rsidRPr="0018079F">
              <w:rPr>
                <w:rStyle w:val="Summarytext"/>
                <w:rFonts w:cs="Calibri"/>
                <w:color w:val="002060"/>
                <w:vertAlign w:val="superscript"/>
              </w:rPr>
              <w:t>st</w:t>
            </w:r>
          </w:p>
        </w:tc>
      </w:tr>
      <w:tr w:rsidR="00BB3A21" w:rsidRPr="009267CA" w14:paraId="0B7E510D" w14:textId="77777777" w:rsidTr="00104039">
        <w:trPr>
          <w:trHeight w:val="171"/>
        </w:trPr>
        <w:tc>
          <w:tcPr>
            <w:tcW w:w="2785" w:type="dxa"/>
          </w:tcPr>
          <w:p w14:paraId="65CB817F" w14:textId="77777777" w:rsidR="00BB3A21" w:rsidRPr="0018079F" w:rsidRDefault="00BB3A21" w:rsidP="000C3766">
            <w:pPr>
              <w:jc w:val="center"/>
              <w:rPr>
                <w:rStyle w:val="Summarytext"/>
                <w:rFonts w:cs="Calibri"/>
                <w:color w:val="002060"/>
              </w:rPr>
            </w:pPr>
            <w:r w:rsidRPr="0018079F">
              <w:rPr>
                <w:rStyle w:val="Summarytext"/>
                <w:rFonts w:cs="Calibri"/>
                <w:color w:val="002060"/>
              </w:rPr>
              <w:t>12</w:t>
            </w:r>
            <w:r w:rsidRPr="0018079F">
              <w:rPr>
                <w:rStyle w:val="Summarytext"/>
                <w:rFonts w:cs="Calibri"/>
                <w:color w:val="002060"/>
                <w:vertAlign w:val="superscript"/>
              </w:rPr>
              <w:t>th</w:t>
            </w:r>
          </w:p>
        </w:tc>
        <w:tc>
          <w:tcPr>
            <w:tcW w:w="1800" w:type="dxa"/>
          </w:tcPr>
          <w:p w14:paraId="4B33C8CA" w14:textId="77777777" w:rsidR="00BB3A21" w:rsidRPr="0018079F" w:rsidRDefault="00BB3A21" w:rsidP="000C3766">
            <w:pPr>
              <w:jc w:val="center"/>
              <w:rPr>
                <w:rStyle w:val="Summarytext"/>
                <w:rFonts w:cs="Calibri"/>
                <w:color w:val="002060"/>
              </w:rPr>
            </w:pPr>
            <w:r w:rsidRPr="0018079F">
              <w:rPr>
                <w:rStyle w:val="Summarytext"/>
                <w:rFonts w:cs="Calibri"/>
                <w:color w:val="002060"/>
              </w:rPr>
              <w:t>May 2013</w:t>
            </w:r>
          </w:p>
        </w:tc>
        <w:tc>
          <w:tcPr>
            <w:tcW w:w="4073" w:type="dxa"/>
          </w:tcPr>
          <w:p w14:paraId="1CAADD8E" w14:textId="77777777" w:rsidR="00BB3A21" w:rsidRPr="0018079F" w:rsidRDefault="00BB3A21" w:rsidP="000C3766">
            <w:pPr>
              <w:jc w:val="center"/>
              <w:rPr>
                <w:rStyle w:val="Summarytext"/>
                <w:rFonts w:cs="Calibri"/>
                <w:color w:val="002060"/>
              </w:rPr>
            </w:pPr>
            <w:r w:rsidRPr="0018079F">
              <w:rPr>
                <w:rStyle w:val="Summarytext"/>
                <w:rFonts w:cs="Calibri"/>
                <w:color w:val="002060"/>
              </w:rPr>
              <w:t>BSEB, Patna</w:t>
            </w:r>
          </w:p>
        </w:tc>
        <w:tc>
          <w:tcPr>
            <w:tcW w:w="1057" w:type="dxa"/>
          </w:tcPr>
          <w:p w14:paraId="620240D7" w14:textId="77777777" w:rsidR="00BB3A21" w:rsidRPr="0018079F" w:rsidRDefault="00BB3A21" w:rsidP="000C3766">
            <w:pPr>
              <w:jc w:val="center"/>
              <w:rPr>
                <w:rStyle w:val="Summarytext"/>
                <w:rFonts w:cs="Calibri"/>
                <w:color w:val="002060"/>
              </w:rPr>
            </w:pPr>
            <w:r w:rsidRPr="0018079F">
              <w:rPr>
                <w:rStyle w:val="Summarytext"/>
                <w:rFonts w:cs="Calibri"/>
                <w:color w:val="002060"/>
              </w:rPr>
              <w:t>1</w:t>
            </w:r>
            <w:r w:rsidRPr="0018079F">
              <w:rPr>
                <w:rStyle w:val="Summarytext"/>
                <w:rFonts w:cs="Calibri"/>
                <w:color w:val="002060"/>
                <w:vertAlign w:val="superscript"/>
              </w:rPr>
              <w:t>st</w:t>
            </w:r>
          </w:p>
        </w:tc>
      </w:tr>
      <w:tr w:rsidR="00BB3A21" w:rsidRPr="009267CA" w14:paraId="052C673F" w14:textId="77777777" w:rsidTr="00104039">
        <w:trPr>
          <w:trHeight w:val="117"/>
        </w:trPr>
        <w:tc>
          <w:tcPr>
            <w:tcW w:w="2785" w:type="dxa"/>
          </w:tcPr>
          <w:p w14:paraId="07F80424" w14:textId="77777777" w:rsidR="00BB3A21" w:rsidRPr="0018079F" w:rsidRDefault="00BB3A21" w:rsidP="000C3766">
            <w:pPr>
              <w:jc w:val="center"/>
              <w:rPr>
                <w:rStyle w:val="Summarytext"/>
                <w:rFonts w:cs="Calibri"/>
                <w:color w:val="002060"/>
              </w:rPr>
            </w:pPr>
            <w:r w:rsidRPr="0018079F">
              <w:rPr>
                <w:rStyle w:val="Summarytext"/>
                <w:rFonts w:cs="Calibri"/>
                <w:color w:val="002060"/>
              </w:rPr>
              <w:t>10</w:t>
            </w:r>
            <w:r w:rsidRPr="0018079F">
              <w:rPr>
                <w:rStyle w:val="Summarytext"/>
                <w:rFonts w:cs="Calibri"/>
                <w:color w:val="002060"/>
                <w:vertAlign w:val="superscript"/>
              </w:rPr>
              <w:t>th</w:t>
            </w:r>
          </w:p>
        </w:tc>
        <w:tc>
          <w:tcPr>
            <w:tcW w:w="1800" w:type="dxa"/>
          </w:tcPr>
          <w:p w14:paraId="50C39731" w14:textId="77777777" w:rsidR="00BB3A21" w:rsidRPr="0018079F" w:rsidRDefault="00BB3A21" w:rsidP="000C3766">
            <w:pPr>
              <w:jc w:val="center"/>
              <w:rPr>
                <w:rStyle w:val="Summarytext"/>
                <w:rFonts w:cs="Calibri"/>
                <w:color w:val="002060"/>
              </w:rPr>
            </w:pPr>
            <w:r w:rsidRPr="0018079F">
              <w:rPr>
                <w:rStyle w:val="Summarytext"/>
                <w:rFonts w:cs="Calibri"/>
                <w:color w:val="002060"/>
              </w:rPr>
              <w:t>May 2011</w:t>
            </w:r>
          </w:p>
        </w:tc>
        <w:tc>
          <w:tcPr>
            <w:tcW w:w="4073" w:type="dxa"/>
          </w:tcPr>
          <w:p w14:paraId="7A8C22E4" w14:textId="77777777" w:rsidR="00BB3A21" w:rsidRPr="0018079F" w:rsidRDefault="00BB3A21" w:rsidP="000C3766">
            <w:pPr>
              <w:jc w:val="center"/>
              <w:rPr>
                <w:rStyle w:val="Summarytext"/>
                <w:rFonts w:cs="Calibri"/>
                <w:color w:val="002060"/>
              </w:rPr>
            </w:pPr>
            <w:r w:rsidRPr="0018079F">
              <w:rPr>
                <w:rStyle w:val="Summarytext"/>
                <w:rFonts w:cs="Calibri"/>
                <w:color w:val="002060"/>
              </w:rPr>
              <w:t>BSEB, Patna</w:t>
            </w:r>
          </w:p>
        </w:tc>
        <w:tc>
          <w:tcPr>
            <w:tcW w:w="1057" w:type="dxa"/>
          </w:tcPr>
          <w:p w14:paraId="6D237AD6" w14:textId="77777777" w:rsidR="00BB3A21" w:rsidRPr="0018079F" w:rsidRDefault="00BB3A21" w:rsidP="000C3766">
            <w:pPr>
              <w:jc w:val="center"/>
              <w:rPr>
                <w:rStyle w:val="Summarytext"/>
                <w:rFonts w:cs="Calibri"/>
                <w:color w:val="002060"/>
              </w:rPr>
            </w:pPr>
            <w:r w:rsidRPr="0018079F">
              <w:rPr>
                <w:rStyle w:val="Summarytext"/>
                <w:rFonts w:cs="Calibri"/>
                <w:color w:val="002060"/>
              </w:rPr>
              <w:t>1</w:t>
            </w:r>
            <w:r w:rsidRPr="0018079F">
              <w:rPr>
                <w:rStyle w:val="Summarytext"/>
                <w:rFonts w:cs="Calibri"/>
                <w:color w:val="002060"/>
                <w:vertAlign w:val="superscript"/>
              </w:rPr>
              <w:t>st</w:t>
            </w:r>
          </w:p>
        </w:tc>
      </w:tr>
    </w:tbl>
    <w:p w14:paraId="138186F9" w14:textId="77777777" w:rsidR="00BB3A21" w:rsidRPr="006A4DF1" w:rsidRDefault="00BB3A21" w:rsidP="00BB3A21">
      <w:pPr>
        <w:pStyle w:val="Company"/>
        <w:spacing w:before="0" w:after="0"/>
        <w:ind w:left="0" w:firstLine="720"/>
        <w:jc w:val="left"/>
        <w:rPr>
          <w:rStyle w:val="Summarytext"/>
          <w:rFonts w:cs="Calibri"/>
          <w:b w:val="0"/>
          <w:color w:val="002060"/>
        </w:rPr>
      </w:pPr>
    </w:p>
    <w:tbl>
      <w:tblPr>
        <w:tblStyle w:val="LightGrid-Accent11"/>
        <w:tblpPr w:leftFromText="180" w:rightFromText="180" w:vertAnchor="text" w:horzAnchor="margin" w:tblpY="14"/>
        <w:tblW w:w="0" w:type="auto"/>
        <w:tblBorders>
          <w:top w:val="none" w:sz="0" w:space="0" w:color="auto"/>
          <w:left w:val="none" w:sz="0" w:space="0" w:color="auto"/>
          <w:bottom w:val="single" w:sz="18" w:space="0" w:color="4F81BD" w:themeColor="accen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6"/>
      </w:tblGrid>
      <w:tr w:rsidR="00BB3A21" w:rsidRPr="00D75E09" w14:paraId="55FA7223" w14:textId="77777777" w:rsidTr="006407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B23C2F0" w14:textId="77777777" w:rsidR="00BB3A21" w:rsidRPr="00104039" w:rsidRDefault="00BB3A21" w:rsidP="000C3766">
            <w:pPr>
              <w:pStyle w:val="Heading1"/>
              <w:outlineLvl w:val="0"/>
              <w:rPr>
                <w:sz w:val="24"/>
              </w:rPr>
            </w:pPr>
            <w:r w:rsidRPr="00104039">
              <w:rPr>
                <w:rFonts w:asciiTheme="majorHAnsi" w:hAnsiTheme="majorHAnsi" w:cs="Arial"/>
                <w:b/>
                <w:bCs/>
                <w:sz w:val="24"/>
              </w:rPr>
              <w:t>Method Studied in B.Ed.</w:t>
            </w:r>
          </w:p>
        </w:tc>
      </w:tr>
    </w:tbl>
    <w:p w14:paraId="03F999C9" w14:textId="77777777" w:rsidR="00AD68A5" w:rsidRPr="00104039" w:rsidRDefault="00AD68A5" w:rsidP="00505382">
      <w:pPr>
        <w:pStyle w:val="ListParagraph"/>
        <w:widowControl w:val="0"/>
        <w:numPr>
          <w:ilvl w:val="0"/>
          <w:numId w:val="40"/>
        </w:numPr>
        <w:autoSpaceDE w:val="0"/>
        <w:autoSpaceDN w:val="0"/>
        <w:adjustRightInd w:val="0"/>
        <w:spacing w:before="120"/>
        <w:jc w:val="both"/>
        <w:rPr>
          <w:rFonts w:ascii="Segoe UI" w:hAnsi="Segoe UI" w:cs="Segoe UI"/>
          <w:color w:val="374151"/>
        </w:rPr>
      </w:pPr>
      <w:r w:rsidRPr="00104039">
        <w:rPr>
          <w:rFonts w:ascii="Segoe UI" w:hAnsi="Segoe UI" w:cs="Segoe UI"/>
          <w:color w:val="374151"/>
        </w:rPr>
        <w:t>Teaching of Mathematics</w:t>
      </w:r>
    </w:p>
    <w:p w14:paraId="198D6B2B" w14:textId="77777777" w:rsidR="006407C3" w:rsidRPr="00104039" w:rsidRDefault="00AD68A5" w:rsidP="00104039">
      <w:pPr>
        <w:pStyle w:val="ListParagraph"/>
        <w:widowControl w:val="0"/>
        <w:numPr>
          <w:ilvl w:val="0"/>
          <w:numId w:val="40"/>
        </w:numPr>
        <w:autoSpaceDE w:val="0"/>
        <w:autoSpaceDN w:val="0"/>
        <w:adjustRightInd w:val="0"/>
        <w:jc w:val="both"/>
        <w:rPr>
          <w:rFonts w:ascii="Segoe UI" w:hAnsi="Segoe UI" w:cs="Segoe UI"/>
          <w:color w:val="374151"/>
        </w:rPr>
      </w:pPr>
      <w:r w:rsidRPr="00104039">
        <w:rPr>
          <w:rFonts w:ascii="Segoe UI" w:hAnsi="Segoe UI" w:cs="Segoe UI"/>
          <w:color w:val="374151"/>
        </w:rPr>
        <w:t>Teaching of Physical Science</w:t>
      </w:r>
    </w:p>
    <w:p w14:paraId="197ED73C" w14:textId="3BC41674" w:rsidR="00AD68A5" w:rsidRDefault="00D8256C" w:rsidP="00D30D1F">
      <w:pPr>
        <w:pStyle w:val="ListParagraph"/>
        <w:widowControl w:val="0"/>
        <w:numPr>
          <w:ilvl w:val="0"/>
          <w:numId w:val="40"/>
        </w:numPr>
        <w:autoSpaceDE w:val="0"/>
        <w:autoSpaceDN w:val="0"/>
        <w:adjustRightInd w:val="0"/>
        <w:jc w:val="both"/>
        <w:rPr>
          <w:rFonts w:ascii="Segoe UI" w:hAnsi="Segoe UI" w:cs="Segoe UI"/>
          <w:color w:val="374151"/>
        </w:rPr>
      </w:pPr>
      <w:r w:rsidRPr="00104039">
        <w:rPr>
          <w:rFonts w:ascii="Segoe UI" w:hAnsi="Segoe UI" w:cs="Segoe UI"/>
          <w:color w:val="374151"/>
        </w:rPr>
        <w:t>Able to handle Hindi &amp; Sanskrit</w:t>
      </w:r>
      <w:r w:rsidR="006407C3" w:rsidRPr="00104039">
        <w:rPr>
          <w:rFonts w:ascii="Segoe UI" w:hAnsi="Segoe UI" w:cs="Segoe UI"/>
          <w:color w:val="374151"/>
        </w:rPr>
        <w:t xml:space="preserve"> in absence of subject expert.</w:t>
      </w:r>
    </w:p>
    <w:p w14:paraId="6C9E3FBF" w14:textId="77777777" w:rsidR="00D30D1F" w:rsidRPr="00D30D1F" w:rsidRDefault="00D30D1F" w:rsidP="00D30D1F">
      <w:pPr>
        <w:pStyle w:val="ListParagraph"/>
        <w:widowControl w:val="0"/>
        <w:autoSpaceDE w:val="0"/>
        <w:autoSpaceDN w:val="0"/>
        <w:adjustRightInd w:val="0"/>
        <w:jc w:val="both"/>
        <w:rPr>
          <w:rStyle w:val="Summarytext"/>
          <w:rFonts w:ascii="Segoe UI" w:hAnsi="Segoe UI" w:cs="Segoe UI"/>
          <w:color w:val="374151"/>
          <w:sz w:val="24"/>
        </w:rPr>
      </w:pPr>
    </w:p>
    <w:tbl>
      <w:tblPr>
        <w:tblStyle w:val="LightGrid-Accent11"/>
        <w:tblW w:w="0" w:type="auto"/>
        <w:tblBorders>
          <w:top w:val="none" w:sz="0" w:space="0" w:color="auto"/>
          <w:left w:val="none" w:sz="0" w:space="0" w:color="auto"/>
          <w:bottom w:val="single" w:sz="18" w:space="0" w:color="4F81BD" w:themeColor="accen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6"/>
      </w:tblGrid>
      <w:tr w:rsidR="00AD68A5" w:rsidRPr="00D75E09" w14:paraId="3D931F76" w14:textId="77777777" w:rsidTr="006407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213D304" w14:textId="77777777" w:rsidR="00AD68A5" w:rsidRPr="00104039" w:rsidRDefault="00AD68A5" w:rsidP="00B42056">
            <w:pPr>
              <w:pStyle w:val="Heading1"/>
              <w:outlineLvl w:val="0"/>
              <w:rPr>
                <w:sz w:val="24"/>
              </w:rPr>
            </w:pPr>
            <w:r w:rsidRPr="00505382">
              <w:rPr>
                <w:rFonts w:asciiTheme="majorHAnsi" w:hAnsiTheme="majorHAnsi" w:cs="Arial"/>
                <w:b/>
                <w:bCs/>
                <w:sz w:val="24"/>
              </w:rPr>
              <w:t>Skills</w:t>
            </w:r>
          </w:p>
        </w:tc>
      </w:tr>
    </w:tbl>
    <w:p w14:paraId="502AD7FE" w14:textId="77777777" w:rsidR="00AD68A5" w:rsidRPr="0005477D" w:rsidRDefault="00AD68A5" w:rsidP="00AD68A5">
      <w:pPr>
        <w:pStyle w:val="Company"/>
        <w:spacing w:before="0" w:after="0"/>
        <w:jc w:val="left"/>
        <w:rPr>
          <w:rStyle w:val="Summarytext"/>
          <w:rFonts w:asciiTheme="minorHAnsi" w:hAnsiTheme="minorHAnsi" w:cstheme="minorHAnsi"/>
          <w:b w:val="0"/>
          <w:color w:val="002060"/>
          <w:sz w:val="10"/>
          <w:szCs w:val="10"/>
        </w:rPr>
      </w:pPr>
    </w:p>
    <w:p w14:paraId="16AD1B38" w14:textId="7C6B7BD0" w:rsidR="00AD68A5" w:rsidRDefault="00AD68A5" w:rsidP="00104039">
      <w:pPr>
        <w:pStyle w:val="ListParagraph"/>
        <w:widowControl w:val="0"/>
        <w:numPr>
          <w:ilvl w:val="0"/>
          <w:numId w:val="40"/>
        </w:numPr>
        <w:autoSpaceDE w:val="0"/>
        <w:autoSpaceDN w:val="0"/>
        <w:adjustRightInd w:val="0"/>
        <w:jc w:val="both"/>
        <w:rPr>
          <w:rFonts w:ascii="Segoe UI" w:hAnsi="Segoe UI" w:cs="Segoe UI"/>
          <w:color w:val="374151"/>
        </w:rPr>
      </w:pPr>
      <w:r w:rsidRPr="00104039">
        <w:rPr>
          <w:rFonts w:ascii="Segoe UI" w:hAnsi="Segoe UI" w:cs="Segoe UI"/>
          <w:color w:val="374151"/>
        </w:rPr>
        <w:t>MS Office (Microsoft Word, Excel, PowerPoint).</w:t>
      </w:r>
    </w:p>
    <w:p w14:paraId="340BC641" w14:textId="77777777" w:rsidR="00104039" w:rsidRPr="00104039" w:rsidRDefault="00104039" w:rsidP="00104039">
      <w:pPr>
        <w:pStyle w:val="ListParagraph"/>
        <w:widowControl w:val="0"/>
        <w:numPr>
          <w:ilvl w:val="0"/>
          <w:numId w:val="40"/>
        </w:numPr>
        <w:autoSpaceDE w:val="0"/>
        <w:autoSpaceDN w:val="0"/>
        <w:adjustRightInd w:val="0"/>
        <w:jc w:val="both"/>
        <w:rPr>
          <w:rFonts w:ascii="Segoe UI" w:hAnsi="Segoe UI" w:cs="Segoe UI"/>
          <w:color w:val="374151"/>
        </w:rPr>
      </w:pPr>
      <w:r w:rsidRPr="00104039">
        <w:rPr>
          <w:rFonts w:ascii="Segoe UI" w:hAnsi="Segoe UI" w:cs="Segoe UI"/>
          <w:color w:val="374151"/>
        </w:rPr>
        <w:t>Proficient in delivering impactful presentations.</w:t>
      </w:r>
    </w:p>
    <w:p w14:paraId="536468FB" w14:textId="18DD154D" w:rsidR="0003603A" w:rsidRDefault="00104039" w:rsidP="00AA47A2">
      <w:pPr>
        <w:pStyle w:val="ListParagraph"/>
        <w:widowControl w:val="0"/>
        <w:numPr>
          <w:ilvl w:val="0"/>
          <w:numId w:val="40"/>
        </w:numPr>
        <w:autoSpaceDE w:val="0"/>
        <w:autoSpaceDN w:val="0"/>
        <w:adjustRightInd w:val="0"/>
        <w:jc w:val="both"/>
        <w:rPr>
          <w:rFonts w:ascii="Segoe UI" w:hAnsi="Segoe UI" w:cs="Segoe UI"/>
          <w:color w:val="374151"/>
        </w:rPr>
      </w:pPr>
      <w:r w:rsidRPr="00104039">
        <w:rPr>
          <w:rFonts w:ascii="Segoe UI" w:hAnsi="Segoe UI" w:cs="Segoe UI"/>
          <w:color w:val="374151"/>
        </w:rPr>
        <w:t>Extensive experience in developing working models, study materials, and educational content.</w:t>
      </w:r>
    </w:p>
    <w:p w14:paraId="7486EA5C" w14:textId="77777777" w:rsidR="00AA47A2" w:rsidRPr="00AA47A2" w:rsidRDefault="00AA47A2" w:rsidP="00AA47A2">
      <w:pPr>
        <w:widowControl w:val="0"/>
        <w:autoSpaceDE w:val="0"/>
        <w:autoSpaceDN w:val="0"/>
        <w:adjustRightInd w:val="0"/>
        <w:ind w:left="360"/>
        <w:jc w:val="both"/>
        <w:rPr>
          <w:rStyle w:val="Summarytext"/>
          <w:rFonts w:ascii="Segoe UI" w:hAnsi="Segoe UI" w:cs="Segoe UI"/>
          <w:color w:val="374151"/>
          <w:sz w:val="24"/>
        </w:rPr>
      </w:pPr>
    </w:p>
    <w:tbl>
      <w:tblPr>
        <w:tblStyle w:val="LightGrid-Accent11"/>
        <w:tblW w:w="0" w:type="auto"/>
        <w:tblBorders>
          <w:top w:val="none" w:sz="0" w:space="0" w:color="auto"/>
          <w:left w:val="none" w:sz="0" w:space="0" w:color="auto"/>
          <w:bottom w:val="single" w:sz="18" w:space="0" w:color="4F81BD" w:themeColor="accen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6"/>
      </w:tblGrid>
      <w:tr w:rsidR="00FB026B" w:rsidRPr="00D75E09" w14:paraId="2FD81641" w14:textId="77777777" w:rsidTr="006705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E1C543A" w14:textId="77777777" w:rsidR="00FB026B" w:rsidRPr="00505382" w:rsidRDefault="00FB026B" w:rsidP="0067050B">
            <w:pPr>
              <w:pStyle w:val="Heading1"/>
              <w:outlineLvl w:val="0"/>
              <w:rPr>
                <w:sz w:val="24"/>
              </w:rPr>
            </w:pPr>
            <w:r w:rsidRPr="00505382">
              <w:rPr>
                <w:rFonts w:asciiTheme="majorHAnsi" w:hAnsiTheme="majorHAnsi" w:cs="Arial"/>
                <w:b/>
                <w:bCs/>
                <w:sz w:val="24"/>
              </w:rPr>
              <w:t>Reference</w:t>
            </w:r>
          </w:p>
        </w:tc>
      </w:tr>
    </w:tbl>
    <w:p w14:paraId="0FDA85A5" w14:textId="77777777" w:rsidR="00FB026B" w:rsidRPr="0005477D" w:rsidRDefault="00FB026B" w:rsidP="00FB026B">
      <w:pPr>
        <w:pStyle w:val="Company"/>
        <w:spacing w:before="0" w:after="0"/>
        <w:jc w:val="left"/>
        <w:rPr>
          <w:rStyle w:val="Summarytext"/>
          <w:rFonts w:asciiTheme="minorHAnsi" w:hAnsiTheme="minorHAnsi" w:cstheme="minorHAnsi"/>
          <w:b w:val="0"/>
          <w:color w:val="002060"/>
          <w:sz w:val="10"/>
          <w:szCs w:val="10"/>
        </w:rPr>
      </w:pPr>
    </w:p>
    <w:p w14:paraId="4D45D01A" w14:textId="77777777" w:rsidR="00510C9A" w:rsidRPr="004A1BC5" w:rsidRDefault="00FB026B" w:rsidP="004A1BC5">
      <w:pPr>
        <w:pStyle w:val="ListParagraph"/>
        <w:widowControl w:val="0"/>
        <w:numPr>
          <w:ilvl w:val="0"/>
          <w:numId w:val="40"/>
        </w:numPr>
        <w:autoSpaceDE w:val="0"/>
        <w:autoSpaceDN w:val="0"/>
        <w:adjustRightInd w:val="0"/>
        <w:jc w:val="both"/>
        <w:rPr>
          <w:rFonts w:ascii="Segoe UI" w:hAnsi="Segoe UI" w:cs="Segoe UI"/>
          <w:color w:val="374151"/>
        </w:rPr>
      </w:pPr>
      <w:r w:rsidRPr="004A1BC5">
        <w:rPr>
          <w:rFonts w:ascii="Segoe UI" w:hAnsi="Segoe UI" w:cs="Segoe UI"/>
          <w:color w:val="374151"/>
        </w:rPr>
        <w:t>Hari Shankar Singh, +91 9431276005 (Principal – Prabhat Tara English School)</w:t>
      </w:r>
    </w:p>
    <w:p w14:paraId="0A4D4207" w14:textId="77777777" w:rsidR="00FB026B" w:rsidRPr="004A1BC5" w:rsidRDefault="00FB026B" w:rsidP="004A1BC5">
      <w:pPr>
        <w:pStyle w:val="ListParagraph"/>
        <w:widowControl w:val="0"/>
        <w:numPr>
          <w:ilvl w:val="0"/>
          <w:numId w:val="40"/>
        </w:numPr>
        <w:autoSpaceDE w:val="0"/>
        <w:autoSpaceDN w:val="0"/>
        <w:adjustRightInd w:val="0"/>
        <w:jc w:val="both"/>
        <w:rPr>
          <w:rFonts w:ascii="Segoe UI" w:hAnsi="Segoe UI" w:cs="Segoe UI"/>
          <w:color w:val="374151"/>
        </w:rPr>
      </w:pPr>
      <w:r w:rsidRPr="004A1BC5">
        <w:rPr>
          <w:rFonts w:ascii="Segoe UI" w:hAnsi="Segoe UI" w:cs="Segoe UI"/>
          <w:color w:val="374151"/>
        </w:rPr>
        <w:t>Vikash Kumar, +91 9741073604</w:t>
      </w:r>
      <w:r w:rsidR="00495BDC" w:rsidRPr="004A1BC5">
        <w:rPr>
          <w:rFonts w:ascii="Segoe UI" w:hAnsi="Segoe UI" w:cs="Segoe UI"/>
          <w:color w:val="374151"/>
        </w:rPr>
        <w:t xml:space="preserve"> (</w:t>
      </w:r>
      <w:r w:rsidRPr="004A1BC5">
        <w:rPr>
          <w:rFonts w:ascii="Segoe UI" w:hAnsi="Segoe UI" w:cs="Segoe UI"/>
          <w:color w:val="374151"/>
        </w:rPr>
        <w:t>Career Classes</w:t>
      </w:r>
      <w:r w:rsidR="00495BDC" w:rsidRPr="004A1BC5">
        <w:rPr>
          <w:rFonts w:ascii="Segoe UI" w:hAnsi="Segoe UI" w:cs="Segoe UI"/>
          <w:color w:val="374151"/>
        </w:rPr>
        <w:t>)</w:t>
      </w:r>
    </w:p>
    <w:p w14:paraId="50EAAC15" w14:textId="77777777" w:rsidR="00BF2F5B" w:rsidRPr="004A1BC5" w:rsidRDefault="00BF2F5B" w:rsidP="004A1BC5">
      <w:pPr>
        <w:pStyle w:val="ListParagraph"/>
        <w:widowControl w:val="0"/>
        <w:numPr>
          <w:ilvl w:val="0"/>
          <w:numId w:val="40"/>
        </w:numPr>
        <w:autoSpaceDE w:val="0"/>
        <w:autoSpaceDN w:val="0"/>
        <w:adjustRightInd w:val="0"/>
        <w:jc w:val="both"/>
        <w:rPr>
          <w:rFonts w:ascii="Segoe UI" w:hAnsi="Segoe UI" w:cs="Segoe UI"/>
          <w:color w:val="374151"/>
        </w:rPr>
      </w:pPr>
      <w:proofErr w:type="spellStart"/>
      <w:r w:rsidRPr="004A1BC5">
        <w:rPr>
          <w:rFonts w:ascii="Segoe UI" w:hAnsi="Segoe UI" w:cs="Segoe UI"/>
          <w:color w:val="374151"/>
        </w:rPr>
        <w:t>Tripurari</w:t>
      </w:r>
      <w:proofErr w:type="spellEnd"/>
      <w:r w:rsidRPr="004A1BC5">
        <w:rPr>
          <w:rFonts w:ascii="Segoe UI" w:hAnsi="Segoe UI" w:cs="Segoe UI"/>
          <w:color w:val="374151"/>
        </w:rPr>
        <w:t xml:space="preserve"> Maurya, +91 9845927006</w:t>
      </w:r>
      <w:r w:rsidR="0059451D" w:rsidRPr="004A1BC5">
        <w:rPr>
          <w:rFonts w:ascii="Segoe UI" w:hAnsi="Segoe UI" w:cs="Segoe UI"/>
          <w:color w:val="374151"/>
        </w:rPr>
        <w:t xml:space="preserve"> (Career Classes)</w:t>
      </w:r>
    </w:p>
    <w:p w14:paraId="55D87B8B" w14:textId="77777777" w:rsidR="00FB026B" w:rsidRPr="00FB026B" w:rsidRDefault="00FB026B" w:rsidP="00FB026B">
      <w:pPr>
        <w:tabs>
          <w:tab w:val="num" w:pos="720"/>
          <w:tab w:val="left" w:pos="3165"/>
        </w:tabs>
        <w:jc w:val="both"/>
        <w:rPr>
          <w:rStyle w:val="Summarytext"/>
          <w:rFonts w:asciiTheme="minorHAnsi" w:hAnsiTheme="minorHAnsi" w:cstheme="minorHAnsi"/>
          <w:color w:val="002060"/>
        </w:rPr>
      </w:pPr>
    </w:p>
    <w:tbl>
      <w:tblPr>
        <w:tblStyle w:val="LightGrid-Accent11"/>
        <w:tblpPr w:leftFromText="180" w:rightFromText="180" w:vertAnchor="text" w:horzAnchor="margin" w:tblpY="14"/>
        <w:tblW w:w="0" w:type="auto"/>
        <w:tblBorders>
          <w:top w:val="none" w:sz="0" w:space="0" w:color="auto"/>
          <w:left w:val="none" w:sz="0" w:space="0" w:color="auto"/>
          <w:bottom w:val="single" w:sz="18" w:space="0" w:color="4F81BD" w:themeColor="accen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6"/>
      </w:tblGrid>
      <w:tr w:rsidR="00510C9A" w:rsidRPr="00D75E09" w14:paraId="74C37FFB" w14:textId="77777777" w:rsidTr="006705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D085C22" w14:textId="77777777" w:rsidR="00510C9A" w:rsidRPr="00505382" w:rsidRDefault="00510C9A" w:rsidP="0067050B">
            <w:pPr>
              <w:widowControl w:val="0"/>
              <w:jc w:val="both"/>
              <w:rPr>
                <w:sz w:val="24"/>
              </w:rPr>
            </w:pPr>
            <w:r w:rsidRPr="00505382">
              <w:rPr>
                <w:rFonts w:asciiTheme="majorHAnsi" w:hAnsiTheme="majorHAnsi" w:cs="Arial"/>
                <w:sz w:val="24"/>
              </w:rPr>
              <w:t>Personal Details</w:t>
            </w:r>
          </w:p>
        </w:tc>
      </w:tr>
    </w:tbl>
    <w:p w14:paraId="0B11B54D" w14:textId="77777777" w:rsidR="00510C9A" w:rsidRPr="004A1BC5" w:rsidRDefault="00510C9A" w:rsidP="00505382">
      <w:pPr>
        <w:pStyle w:val="ListParagraph"/>
        <w:widowControl w:val="0"/>
        <w:numPr>
          <w:ilvl w:val="0"/>
          <w:numId w:val="40"/>
        </w:numPr>
        <w:autoSpaceDE w:val="0"/>
        <w:autoSpaceDN w:val="0"/>
        <w:adjustRightInd w:val="0"/>
        <w:spacing w:before="120"/>
        <w:jc w:val="both"/>
        <w:rPr>
          <w:rFonts w:ascii="Segoe UI" w:hAnsi="Segoe UI" w:cs="Segoe UI"/>
          <w:color w:val="374151"/>
        </w:rPr>
      </w:pPr>
      <w:r w:rsidRPr="004A1BC5">
        <w:rPr>
          <w:rFonts w:ascii="Segoe UI" w:hAnsi="Segoe UI" w:cs="Segoe UI"/>
          <w:color w:val="374151"/>
        </w:rPr>
        <w:t>Spouse Name</w:t>
      </w:r>
      <w:r w:rsidRPr="004A1BC5">
        <w:rPr>
          <w:rFonts w:ascii="Segoe UI" w:hAnsi="Segoe UI" w:cs="Segoe UI"/>
          <w:color w:val="374151"/>
        </w:rPr>
        <w:tab/>
        <w:t>:</w:t>
      </w:r>
      <w:r w:rsidRPr="004A1BC5">
        <w:rPr>
          <w:rFonts w:ascii="Segoe UI" w:hAnsi="Segoe UI" w:cs="Segoe UI"/>
          <w:color w:val="374151"/>
        </w:rPr>
        <w:tab/>
        <w:t>Vikash Kumar</w:t>
      </w:r>
    </w:p>
    <w:p w14:paraId="4164FADA" w14:textId="77777777" w:rsidR="00510C9A" w:rsidRPr="004A1BC5" w:rsidRDefault="00510C9A" w:rsidP="004A1BC5">
      <w:pPr>
        <w:pStyle w:val="ListParagraph"/>
        <w:widowControl w:val="0"/>
        <w:numPr>
          <w:ilvl w:val="0"/>
          <w:numId w:val="40"/>
        </w:numPr>
        <w:autoSpaceDE w:val="0"/>
        <w:autoSpaceDN w:val="0"/>
        <w:adjustRightInd w:val="0"/>
        <w:jc w:val="both"/>
        <w:rPr>
          <w:rFonts w:ascii="Segoe UI" w:hAnsi="Segoe UI" w:cs="Segoe UI"/>
          <w:color w:val="374151"/>
        </w:rPr>
      </w:pPr>
      <w:r w:rsidRPr="004A1BC5">
        <w:rPr>
          <w:rFonts w:ascii="Segoe UI" w:hAnsi="Segoe UI" w:cs="Segoe UI"/>
          <w:color w:val="374151"/>
        </w:rPr>
        <w:t>Gender</w:t>
      </w:r>
      <w:r w:rsidRPr="004A1BC5">
        <w:rPr>
          <w:rFonts w:ascii="Segoe UI" w:hAnsi="Segoe UI" w:cs="Segoe UI"/>
          <w:color w:val="374151"/>
        </w:rPr>
        <w:tab/>
      </w:r>
      <w:r w:rsidRPr="004A1BC5">
        <w:rPr>
          <w:rFonts w:ascii="Segoe UI" w:hAnsi="Segoe UI" w:cs="Segoe UI"/>
          <w:color w:val="374151"/>
        </w:rPr>
        <w:tab/>
        <w:t>:</w:t>
      </w:r>
      <w:r w:rsidRPr="004A1BC5">
        <w:rPr>
          <w:rFonts w:ascii="Segoe UI" w:hAnsi="Segoe UI" w:cs="Segoe UI"/>
          <w:color w:val="374151"/>
        </w:rPr>
        <w:tab/>
        <w:t>Female</w:t>
      </w:r>
    </w:p>
    <w:p w14:paraId="59F859A8" w14:textId="38A2666D" w:rsidR="00510C9A" w:rsidRPr="004A1BC5" w:rsidRDefault="00510C9A" w:rsidP="004A1BC5">
      <w:pPr>
        <w:pStyle w:val="ListParagraph"/>
        <w:widowControl w:val="0"/>
        <w:numPr>
          <w:ilvl w:val="0"/>
          <w:numId w:val="40"/>
        </w:numPr>
        <w:autoSpaceDE w:val="0"/>
        <w:autoSpaceDN w:val="0"/>
        <w:adjustRightInd w:val="0"/>
        <w:jc w:val="both"/>
        <w:rPr>
          <w:rFonts w:ascii="Segoe UI" w:hAnsi="Segoe UI" w:cs="Segoe UI"/>
          <w:color w:val="374151"/>
        </w:rPr>
      </w:pPr>
      <w:r w:rsidRPr="004A1BC5">
        <w:rPr>
          <w:rFonts w:ascii="Segoe UI" w:hAnsi="Segoe UI" w:cs="Segoe UI"/>
          <w:color w:val="374151"/>
        </w:rPr>
        <w:t>Date of Birth</w:t>
      </w:r>
      <w:r w:rsidR="004A1BC5">
        <w:rPr>
          <w:rFonts w:ascii="Segoe UI" w:hAnsi="Segoe UI" w:cs="Segoe UI"/>
          <w:color w:val="374151"/>
        </w:rPr>
        <w:tab/>
      </w:r>
      <w:r w:rsidR="004A1BC5">
        <w:rPr>
          <w:rFonts w:ascii="Segoe UI" w:hAnsi="Segoe UI" w:cs="Segoe UI"/>
          <w:color w:val="374151"/>
        </w:rPr>
        <w:tab/>
      </w:r>
      <w:r w:rsidRPr="004A1BC5">
        <w:rPr>
          <w:rFonts w:ascii="Segoe UI" w:hAnsi="Segoe UI" w:cs="Segoe UI"/>
          <w:color w:val="374151"/>
        </w:rPr>
        <w:t>:</w:t>
      </w:r>
      <w:r w:rsidRPr="004A1BC5">
        <w:rPr>
          <w:rFonts w:ascii="Segoe UI" w:hAnsi="Segoe UI" w:cs="Segoe UI"/>
          <w:color w:val="374151"/>
        </w:rPr>
        <w:tab/>
        <w:t>16/10/1996</w:t>
      </w:r>
    </w:p>
    <w:p w14:paraId="2794616B" w14:textId="77777777" w:rsidR="00510C9A" w:rsidRPr="004A1BC5" w:rsidRDefault="00510C9A" w:rsidP="004A1BC5">
      <w:pPr>
        <w:pStyle w:val="ListParagraph"/>
        <w:widowControl w:val="0"/>
        <w:numPr>
          <w:ilvl w:val="0"/>
          <w:numId w:val="40"/>
        </w:numPr>
        <w:autoSpaceDE w:val="0"/>
        <w:autoSpaceDN w:val="0"/>
        <w:adjustRightInd w:val="0"/>
        <w:jc w:val="both"/>
        <w:rPr>
          <w:rFonts w:ascii="Segoe UI" w:hAnsi="Segoe UI" w:cs="Segoe UI"/>
          <w:color w:val="374151"/>
        </w:rPr>
      </w:pPr>
      <w:r w:rsidRPr="004A1BC5">
        <w:rPr>
          <w:rFonts w:ascii="Segoe UI" w:hAnsi="Segoe UI" w:cs="Segoe UI"/>
          <w:color w:val="374151"/>
        </w:rPr>
        <w:t>Marital Status</w:t>
      </w:r>
      <w:r w:rsidRPr="004A1BC5">
        <w:rPr>
          <w:rFonts w:ascii="Segoe UI" w:hAnsi="Segoe UI" w:cs="Segoe UI"/>
          <w:color w:val="374151"/>
        </w:rPr>
        <w:tab/>
        <w:t>:</w:t>
      </w:r>
      <w:r w:rsidRPr="004A1BC5">
        <w:rPr>
          <w:rFonts w:ascii="Segoe UI" w:hAnsi="Segoe UI" w:cs="Segoe UI"/>
          <w:color w:val="374151"/>
        </w:rPr>
        <w:tab/>
        <w:t>Married</w:t>
      </w:r>
    </w:p>
    <w:p w14:paraId="026A021E" w14:textId="475A761B" w:rsidR="00510C9A" w:rsidRPr="004A1BC5" w:rsidRDefault="00510C9A" w:rsidP="004A1BC5">
      <w:pPr>
        <w:pStyle w:val="ListParagraph"/>
        <w:widowControl w:val="0"/>
        <w:numPr>
          <w:ilvl w:val="0"/>
          <w:numId w:val="40"/>
        </w:numPr>
        <w:autoSpaceDE w:val="0"/>
        <w:autoSpaceDN w:val="0"/>
        <w:adjustRightInd w:val="0"/>
        <w:jc w:val="both"/>
        <w:rPr>
          <w:rFonts w:ascii="Segoe UI" w:hAnsi="Segoe UI" w:cs="Segoe UI"/>
          <w:color w:val="374151"/>
        </w:rPr>
      </w:pPr>
      <w:r w:rsidRPr="004A1BC5">
        <w:rPr>
          <w:rFonts w:ascii="Segoe UI" w:hAnsi="Segoe UI" w:cs="Segoe UI"/>
          <w:color w:val="374151"/>
        </w:rPr>
        <w:t>Children</w:t>
      </w:r>
      <w:r w:rsidRPr="004A1BC5">
        <w:rPr>
          <w:rFonts w:ascii="Segoe UI" w:hAnsi="Segoe UI" w:cs="Segoe UI"/>
          <w:color w:val="374151"/>
        </w:rPr>
        <w:tab/>
      </w:r>
      <w:r w:rsidRPr="004A1BC5">
        <w:rPr>
          <w:rFonts w:ascii="Segoe UI" w:hAnsi="Segoe UI" w:cs="Segoe UI"/>
          <w:color w:val="374151"/>
        </w:rPr>
        <w:tab/>
        <w:t>:</w:t>
      </w:r>
      <w:r w:rsidRPr="004A1BC5">
        <w:rPr>
          <w:rFonts w:ascii="Segoe UI" w:hAnsi="Segoe UI" w:cs="Segoe UI"/>
          <w:color w:val="374151"/>
        </w:rPr>
        <w:tab/>
      </w:r>
      <w:r w:rsidR="004A1BC5">
        <w:rPr>
          <w:rFonts w:ascii="Segoe UI" w:hAnsi="Segoe UI" w:cs="Segoe UI"/>
          <w:color w:val="374151"/>
        </w:rPr>
        <w:t>Two</w:t>
      </w:r>
    </w:p>
    <w:p w14:paraId="37DFEDE0" w14:textId="77777777" w:rsidR="00510C9A" w:rsidRPr="004A1BC5" w:rsidRDefault="00510C9A" w:rsidP="004A1BC5">
      <w:pPr>
        <w:pStyle w:val="ListParagraph"/>
        <w:widowControl w:val="0"/>
        <w:numPr>
          <w:ilvl w:val="0"/>
          <w:numId w:val="40"/>
        </w:numPr>
        <w:autoSpaceDE w:val="0"/>
        <w:autoSpaceDN w:val="0"/>
        <w:adjustRightInd w:val="0"/>
        <w:jc w:val="both"/>
        <w:rPr>
          <w:rFonts w:ascii="Segoe UI" w:hAnsi="Segoe UI" w:cs="Segoe UI"/>
          <w:color w:val="374151"/>
        </w:rPr>
      </w:pPr>
      <w:r w:rsidRPr="004A1BC5">
        <w:rPr>
          <w:rFonts w:ascii="Segoe UI" w:hAnsi="Segoe UI" w:cs="Segoe UI"/>
          <w:color w:val="374151"/>
        </w:rPr>
        <w:t>Language Known</w:t>
      </w:r>
      <w:r w:rsidRPr="004A1BC5">
        <w:rPr>
          <w:rFonts w:ascii="Segoe UI" w:hAnsi="Segoe UI" w:cs="Segoe UI"/>
          <w:color w:val="374151"/>
        </w:rPr>
        <w:tab/>
        <w:t>:</w:t>
      </w:r>
      <w:r w:rsidRPr="004A1BC5">
        <w:rPr>
          <w:rFonts w:ascii="Segoe UI" w:hAnsi="Segoe UI" w:cs="Segoe UI"/>
          <w:color w:val="374151"/>
        </w:rPr>
        <w:tab/>
        <w:t>English &amp; Hindi (Read, Write, Speak)</w:t>
      </w:r>
    </w:p>
    <w:p w14:paraId="24B56DF7" w14:textId="77777777" w:rsidR="00510C9A" w:rsidRPr="004A1BC5" w:rsidRDefault="00510C9A" w:rsidP="004A1BC5">
      <w:pPr>
        <w:pStyle w:val="ListParagraph"/>
        <w:widowControl w:val="0"/>
        <w:numPr>
          <w:ilvl w:val="0"/>
          <w:numId w:val="40"/>
        </w:numPr>
        <w:autoSpaceDE w:val="0"/>
        <w:autoSpaceDN w:val="0"/>
        <w:adjustRightInd w:val="0"/>
        <w:jc w:val="both"/>
        <w:rPr>
          <w:rFonts w:ascii="Segoe UI" w:hAnsi="Segoe UI" w:cs="Segoe UI"/>
          <w:color w:val="374151"/>
        </w:rPr>
      </w:pPr>
      <w:r w:rsidRPr="004A1BC5">
        <w:rPr>
          <w:rFonts w:ascii="Segoe UI" w:hAnsi="Segoe UI" w:cs="Segoe UI"/>
          <w:color w:val="374151"/>
        </w:rPr>
        <w:t>Nationality</w:t>
      </w:r>
      <w:r w:rsidRPr="004A1BC5">
        <w:rPr>
          <w:rFonts w:ascii="Segoe UI" w:hAnsi="Segoe UI" w:cs="Segoe UI"/>
          <w:color w:val="374151"/>
        </w:rPr>
        <w:tab/>
      </w:r>
      <w:r w:rsidRPr="004A1BC5">
        <w:rPr>
          <w:rFonts w:ascii="Segoe UI" w:hAnsi="Segoe UI" w:cs="Segoe UI"/>
          <w:color w:val="374151"/>
        </w:rPr>
        <w:tab/>
        <w:t>:</w:t>
      </w:r>
      <w:r w:rsidRPr="004A1BC5">
        <w:rPr>
          <w:rFonts w:ascii="Segoe UI" w:hAnsi="Segoe UI" w:cs="Segoe UI"/>
          <w:color w:val="374151"/>
        </w:rPr>
        <w:tab/>
        <w:t>Indian</w:t>
      </w:r>
    </w:p>
    <w:p w14:paraId="5F486110" w14:textId="77777777" w:rsidR="00510C9A" w:rsidRPr="004A1BC5" w:rsidRDefault="00510C9A" w:rsidP="004A1BC5">
      <w:pPr>
        <w:pStyle w:val="ListParagraph"/>
        <w:widowControl w:val="0"/>
        <w:numPr>
          <w:ilvl w:val="0"/>
          <w:numId w:val="40"/>
        </w:numPr>
        <w:autoSpaceDE w:val="0"/>
        <w:autoSpaceDN w:val="0"/>
        <w:adjustRightInd w:val="0"/>
        <w:jc w:val="both"/>
        <w:rPr>
          <w:rFonts w:ascii="Segoe UI" w:hAnsi="Segoe UI" w:cs="Segoe UI"/>
          <w:color w:val="374151"/>
        </w:rPr>
      </w:pPr>
      <w:r w:rsidRPr="004A1BC5">
        <w:rPr>
          <w:rFonts w:ascii="Segoe UI" w:hAnsi="Segoe UI" w:cs="Segoe UI"/>
          <w:color w:val="374151"/>
        </w:rPr>
        <w:t>Hobbies</w:t>
      </w:r>
      <w:r w:rsidRPr="004A1BC5">
        <w:rPr>
          <w:rFonts w:ascii="Segoe UI" w:hAnsi="Segoe UI" w:cs="Segoe UI"/>
          <w:color w:val="374151"/>
        </w:rPr>
        <w:tab/>
      </w:r>
      <w:r w:rsidRPr="004A1BC5">
        <w:rPr>
          <w:rFonts w:ascii="Segoe UI" w:hAnsi="Segoe UI" w:cs="Segoe UI"/>
          <w:color w:val="374151"/>
        </w:rPr>
        <w:tab/>
        <w:t>:</w:t>
      </w:r>
      <w:r w:rsidRPr="004A1BC5">
        <w:rPr>
          <w:rFonts w:ascii="Segoe UI" w:hAnsi="Segoe UI" w:cs="Segoe UI"/>
          <w:color w:val="374151"/>
        </w:rPr>
        <w:tab/>
        <w:t>Reading, Teaching, Travelling</w:t>
      </w:r>
    </w:p>
    <w:p w14:paraId="76C095D3" w14:textId="77777777" w:rsidR="00FF063B" w:rsidRPr="000402B1" w:rsidRDefault="00FF063B" w:rsidP="00D724EB">
      <w:pPr>
        <w:pStyle w:val="PlainText"/>
        <w:tabs>
          <w:tab w:val="left" w:pos="360"/>
        </w:tabs>
        <w:suppressAutoHyphens w:val="0"/>
        <w:spacing w:before="60"/>
        <w:jc w:val="both"/>
        <w:rPr>
          <w:rFonts w:asciiTheme="minorHAnsi" w:hAnsiTheme="minorHAnsi" w:cstheme="minorHAnsi"/>
          <w:color w:val="002060"/>
        </w:rPr>
      </w:pPr>
    </w:p>
    <w:tbl>
      <w:tblPr>
        <w:tblStyle w:val="LightGrid-Accent11"/>
        <w:tblW w:w="0" w:type="auto"/>
        <w:tblBorders>
          <w:top w:val="none" w:sz="0" w:space="0" w:color="auto"/>
          <w:left w:val="none" w:sz="0" w:space="0" w:color="auto"/>
          <w:bottom w:val="single" w:sz="18" w:space="0" w:color="4F81BD" w:themeColor="accen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6"/>
      </w:tblGrid>
      <w:tr w:rsidR="00322797" w:rsidRPr="006B0093" w14:paraId="2F01B269" w14:textId="77777777" w:rsidTr="006407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540B8E3" w14:textId="77777777" w:rsidR="00672ABA" w:rsidRPr="00505382" w:rsidRDefault="00672ABA" w:rsidP="009657A5">
            <w:pPr>
              <w:pStyle w:val="Heading1"/>
              <w:outlineLvl w:val="0"/>
              <w:rPr>
                <w:sz w:val="24"/>
              </w:rPr>
            </w:pPr>
            <w:r w:rsidRPr="00505382">
              <w:rPr>
                <w:rFonts w:asciiTheme="majorHAnsi" w:hAnsiTheme="majorHAnsi" w:cs="Arial"/>
                <w:b/>
                <w:bCs/>
                <w:sz w:val="24"/>
              </w:rPr>
              <w:t>A</w:t>
            </w:r>
            <w:r w:rsidR="009657A5" w:rsidRPr="00505382">
              <w:rPr>
                <w:rFonts w:asciiTheme="majorHAnsi" w:hAnsiTheme="majorHAnsi" w:cs="Arial"/>
                <w:b/>
                <w:bCs/>
                <w:sz w:val="24"/>
              </w:rPr>
              <w:t>ssurance</w:t>
            </w:r>
          </w:p>
        </w:tc>
      </w:tr>
    </w:tbl>
    <w:p w14:paraId="25A8C3CE" w14:textId="77777777" w:rsidR="006B0093" w:rsidRPr="00505382" w:rsidRDefault="006B0093" w:rsidP="00505382">
      <w:pPr>
        <w:spacing w:before="120"/>
        <w:jc w:val="both"/>
        <w:rPr>
          <w:rFonts w:ascii="Segoe UI" w:hAnsi="Segoe UI" w:cs="Segoe UI"/>
          <w:color w:val="374151"/>
          <w:szCs w:val="20"/>
        </w:rPr>
      </w:pPr>
      <w:r w:rsidRPr="00505382">
        <w:rPr>
          <w:rFonts w:ascii="Segoe UI" w:hAnsi="Segoe UI" w:cs="Segoe UI"/>
          <w:color w:val="374151"/>
          <w:szCs w:val="20"/>
        </w:rPr>
        <w:t xml:space="preserve">I </w:t>
      </w:r>
      <w:r w:rsidRPr="00505382">
        <w:rPr>
          <w:rFonts w:ascii="Segoe UI" w:hAnsi="Segoe UI" w:cs="Segoe UI"/>
          <w:color w:val="374151"/>
          <w:sz w:val="24"/>
          <w:szCs w:val="20"/>
        </w:rPr>
        <w:t>solemnly</w:t>
      </w:r>
      <w:r w:rsidRPr="00505382">
        <w:rPr>
          <w:rFonts w:ascii="Segoe UI" w:hAnsi="Segoe UI" w:cs="Segoe UI"/>
          <w:color w:val="374151"/>
          <w:szCs w:val="20"/>
        </w:rPr>
        <w:t xml:space="preserve"> declare that all the above information is correct to the best of my knowledge and belief.</w:t>
      </w:r>
    </w:p>
    <w:p w14:paraId="566C70A7" w14:textId="77777777" w:rsidR="006B0093" w:rsidRPr="00A81D01" w:rsidRDefault="006B0093" w:rsidP="00726577">
      <w:pPr>
        <w:spacing w:line="360" w:lineRule="auto"/>
        <w:ind w:firstLine="720"/>
        <w:jc w:val="both"/>
        <w:rPr>
          <w:rStyle w:val="Summarytext"/>
          <w:rFonts w:asciiTheme="minorHAnsi" w:hAnsiTheme="minorHAnsi" w:cstheme="minorHAnsi"/>
          <w:color w:val="002060"/>
          <w:sz w:val="24"/>
          <w:szCs w:val="24"/>
        </w:rPr>
      </w:pPr>
    </w:p>
    <w:p w14:paraId="192AA710" w14:textId="1183176A" w:rsidR="008E0777" w:rsidRPr="00505382" w:rsidRDefault="008E0777" w:rsidP="006A4DF1">
      <w:pPr>
        <w:pStyle w:val="PlainText"/>
        <w:tabs>
          <w:tab w:val="left" w:pos="360"/>
        </w:tabs>
        <w:suppressAutoHyphens w:val="0"/>
        <w:spacing w:line="300" w:lineRule="atLeast"/>
        <w:rPr>
          <w:rFonts w:ascii="Segoe UI" w:eastAsia="Times New Roman" w:hAnsi="Segoe UI" w:cs="Segoe UI"/>
          <w:color w:val="374151"/>
          <w:sz w:val="24"/>
          <w:lang w:eastAsia="en-US"/>
        </w:rPr>
      </w:pPr>
      <w:r w:rsidRPr="00A81D01">
        <w:rPr>
          <w:rFonts w:asciiTheme="minorHAnsi" w:eastAsia="Times New Roman" w:hAnsiTheme="minorHAnsi" w:cstheme="minorHAnsi"/>
          <w:b/>
          <w:color w:val="002060"/>
          <w:sz w:val="24"/>
          <w:szCs w:val="24"/>
          <w:lang w:eastAsia="en-US"/>
        </w:rPr>
        <w:tab/>
      </w:r>
      <w:r w:rsidR="007571EE" w:rsidRPr="00505382">
        <w:rPr>
          <w:rFonts w:ascii="Segoe UI" w:eastAsia="Times New Roman" w:hAnsi="Segoe UI" w:cs="Segoe UI"/>
          <w:b/>
          <w:bCs/>
          <w:color w:val="374151"/>
          <w:sz w:val="24"/>
          <w:lang w:eastAsia="en-US"/>
        </w:rPr>
        <w:t>Date</w:t>
      </w:r>
      <w:r w:rsidR="007571EE" w:rsidRPr="00505382">
        <w:rPr>
          <w:rFonts w:ascii="Segoe UI" w:eastAsia="Times New Roman" w:hAnsi="Segoe UI" w:cs="Segoe UI"/>
          <w:color w:val="374151"/>
          <w:sz w:val="24"/>
          <w:lang w:eastAsia="en-US"/>
        </w:rPr>
        <w:t>:</w:t>
      </w:r>
      <w:r w:rsidR="006224AD" w:rsidRPr="00505382">
        <w:rPr>
          <w:rFonts w:ascii="Segoe UI" w:eastAsia="Times New Roman" w:hAnsi="Segoe UI" w:cs="Segoe UI"/>
          <w:color w:val="374151"/>
          <w:sz w:val="24"/>
          <w:lang w:eastAsia="en-US"/>
        </w:rPr>
        <w:t xml:space="preserve"> </w:t>
      </w:r>
      <w:r w:rsidR="006224AD" w:rsidRPr="00505382">
        <w:rPr>
          <w:rFonts w:ascii="Segoe UI" w:eastAsia="Times New Roman" w:hAnsi="Segoe UI" w:cs="Segoe UI"/>
          <w:color w:val="374151"/>
          <w:sz w:val="24"/>
          <w:lang w:eastAsia="en-US"/>
        </w:rPr>
        <w:fldChar w:fldCharType="begin"/>
      </w:r>
      <w:r w:rsidR="006224AD" w:rsidRPr="00505382">
        <w:rPr>
          <w:rFonts w:ascii="Segoe UI" w:eastAsia="Times New Roman" w:hAnsi="Segoe UI" w:cs="Segoe UI"/>
          <w:color w:val="374151"/>
          <w:sz w:val="24"/>
          <w:lang w:eastAsia="en-US"/>
        </w:rPr>
        <w:instrText xml:space="preserve"> DATE \@ "d-MMM-yy" </w:instrText>
      </w:r>
      <w:r w:rsidR="006224AD" w:rsidRPr="00505382">
        <w:rPr>
          <w:rFonts w:ascii="Segoe UI" w:eastAsia="Times New Roman" w:hAnsi="Segoe UI" w:cs="Segoe UI"/>
          <w:color w:val="374151"/>
          <w:sz w:val="24"/>
          <w:lang w:eastAsia="en-US"/>
        </w:rPr>
        <w:fldChar w:fldCharType="separate"/>
      </w:r>
      <w:r w:rsidR="00211CD2">
        <w:rPr>
          <w:rFonts w:ascii="Segoe UI" w:eastAsia="Times New Roman" w:hAnsi="Segoe UI" w:cs="Segoe UI"/>
          <w:noProof/>
          <w:color w:val="374151"/>
          <w:sz w:val="24"/>
          <w:lang w:eastAsia="en-US"/>
        </w:rPr>
        <w:t>27-Jan-24</w:t>
      </w:r>
      <w:r w:rsidR="006224AD" w:rsidRPr="00505382">
        <w:rPr>
          <w:rFonts w:ascii="Segoe UI" w:eastAsia="Times New Roman" w:hAnsi="Segoe UI" w:cs="Segoe UI"/>
          <w:color w:val="374151"/>
          <w:sz w:val="24"/>
          <w:lang w:eastAsia="en-US"/>
        </w:rPr>
        <w:fldChar w:fldCharType="end"/>
      </w:r>
    </w:p>
    <w:p w14:paraId="1457D5F9" w14:textId="77777777" w:rsidR="008E0777" w:rsidRPr="00505382" w:rsidRDefault="008E0777" w:rsidP="006A4DF1">
      <w:pPr>
        <w:pStyle w:val="PlainText"/>
        <w:tabs>
          <w:tab w:val="left" w:pos="360"/>
        </w:tabs>
        <w:suppressAutoHyphens w:val="0"/>
        <w:spacing w:line="300" w:lineRule="atLeast"/>
        <w:rPr>
          <w:rFonts w:ascii="Segoe UI" w:eastAsia="Times New Roman" w:hAnsi="Segoe UI" w:cs="Segoe UI"/>
          <w:b/>
          <w:bCs/>
          <w:color w:val="374151"/>
          <w:sz w:val="24"/>
          <w:lang w:eastAsia="en-US"/>
        </w:rPr>
      </w:pPr>
      <w:r w:rsidRPr="00505382">
        <w:rPr>
          <w:rFonts w:ascii="Segoe UI" w:eastAsia="Times New Roman" w:hAnsi="Segoe UI" w:cs="Segoe UI"/>
          <w:color w:val="374151"/>
          <w:sz w:val="24"/>
          <w:lang w:eastAsia="en-US"/>
        </w:rPr>
        <w:tab/>
      </w:r>
      <w:r w:rsidR="007571EE" w:rsidRPr="00505382">
        <w:rPr>
          <w:rFonts w:ascii="Segoe UI" w:eastAsia="Times New Roman" w:hAnsi="Segoe UI" w:cs="Segoe UI"/>
          <w:b/>
          <w:bCs/>
          <w:color w:val="374151"/>
          <w:sz w:val="24"/>
          <w:lang w:eastAsia="en-US"/>
        </w:rPr>
        <w:t>Place</w:t>
      </w:r>
      <w:r w:rsidR="007571EE" w:rsidRPr="00505382">
        <w:rPr>
          <w:rFonts w:ascii="Segoe UI" w:eastAsia="Times New Roman" w:hAnsi="Segoe UI" w:cs="Segoe UI"/>
          <w:color w:val="374151"/>
          <w:sz w:val="24"/>
          <w:lang w:eastAsia="en-US"/>
        </w:rPr>
        <w:t>:</w:t>
      </w:r>
      <w:r w:rsidR="002C66E2" w:rsidRPr="00505382">
        <w:rPr>
          <w:rFonts w:ascii="Segoe UI" w:eastAsia="Times New Roman" w:hAnsi="Segoe UI" w:cs="Segoe UI"/>
          <w:color w:val="374151"/>
          <w:sz w:val="24"/>
          <w:lang w:eastAsia="en-US"/>
        </w:rPr>
        <w:t xml:space="preserve"> </w:t>
      </w:r>
      <w:r w:rsidR="00E1694F" w:rsidRPr="00505382">
        <w:rPr>
          <w:rFonts w:ascii="Segoe UI" w:eastAsia="Times New Roman" w:hAnsi="Segoe UI" w:cs="Segoe UI"/>
          <w:color w:val="374151"/>
          <w:sz w:val="24"/>
          <w:lang w:eastAsia="en-US"/>
        </w:rPr>
        <w:t>Bangalore</w:t>
      </w:r>
      <w:r w:rsidRPr="00505382">
        <w:rPr>
          <w:rFonts w:ascii="Segoe UI" w:eastAsia="Times New Roman" w:hAnsi="Segoe UI" w:cs="Segoe UI"/>
          <w:color w:val="374151"/>
          <w:sz w:val="24"/>
          <w:lang w:eastAsia="en-US"/>
        </w:rPr>
        <w:tab/>
      </w:r>
      <w:r w:rsidRPr="00505382">
        <w:rPr>
          <w:rFonts w:ascii="Segoe UI" w:eastAsia="Times New Roman" w:hAnsi="Segoe UI" w:cs="Segoe UI"/>
          <w:color w:val="374151"/>
          <w:sz w:val="24"/>
          <w:lang w:eastAsia="en-US"/>
        </w:rPr>
        <w:tab/>
      </w:r>
      <w:r w:rsidRPr="00505382">
        <w:rPr>
          <w:rFonts w:ascii="Segoe UI" w:eastAsia="Times New Roman" w:hAnsi="Segoe UI" w:cs="Segoe UI"/>
          <w:color w:val="374151"/>
          <w:sz w:val="24"/>
          <w:lang w:eastAsia="en-US"/>
        </w:rPr>
        <w:tab/>
      </w:r>
      <w:r w:rsidR="00612C46" w:rsidRPr="00505382">
        <w:rPr>
          <w:rFonts w:ascii="Segoe UI" w:eastAsia="Times New Roman" w:hAnsi="Segoe UI" w:cs="Segoe UI"/>
          <w:color w:val="374151"/>
          <w:sz w:val="24"/>
          <w:lang w:eastAsia="en-US"/>
        </w:rPr>
        <w:t xml:space="preserve">                                   </w:t>
      </w:r>
      <w:r w:rsidR="006A4DF1" w:rsidRPr="00505382">
        <w:rPr>
          <w:rFonts w:ascii="Segoe UI" w:eastAsia="Times New Roman" w:hAnsi="Segoe UI" w:cs="Segoe UI"/>
          <w:color w:val="374151"/>
          <w:sz w:val="24"/>
          <w:lang w:eastAsia="en-US"/>
        </w:rPr>
        <w:tab/>
      </w:r>
      <w:r w:rsidR="006A4DF1" w:rsidRPr="00505382">
        <w:rPr>
          <w:rFonts w:ascii="Segoe UI" w:eastAsia="Times New Roman" w:hAnsi="Segoe UI" w:cs="Segoe UI"/>
          <w:color w:val="374151"/>
          <w:sz w:val="24"/>
          <w:lang w:eastAsia="en-US"/>
        </w:rPr>
        <w:tab/>
      </w:r>
      <w:r w:rsidR="006A4DF1" w:rsidRPr="00505382">
        <w:rPr>
          <w:rFonts w:ascii="Segoe UI" w:eastAsia="Times New Roman" w:hAnsi="Segoe UI" w:cs="Segoe UI"/>
          <w:color w:val="374151"/>
          <w:sz w:val="24"/>
          <w:lang w:eastAsia="en-US"/>
        </w:rPr>
        <w:tab/>
      </w:r>
      <w:r w:rsidRPr="00505382">
        <w:rPr>
          <w:rFonts w:ascii="Segoe UI" w:eastAsia="Times New Roman" w:hAnsi="Segoe UI" w:cs="Segoe UI"/>
          <w:b/>
          <w:bCs/>
          <w:color w:val="374151"/>
          <w:sz w:val="24"/>
          <w:lang w:eastAsia="en-US"/>
        </w:rPr>
        <w:t>Kajal Kumari</w:t>
      </w:r>
    </w:p>
    <w:sectPr w:rsidR="008E0777" w:rsidRPr="00505382" w:rsidSect="006407C3">
      <w:headerReference w:type="even" r:id="rId15"/>
      <w:headerReference w:type="default" r:id="rId16"/>
      <w:footerReference w:type="even" r:id="rId17"/>
      <w:footerReference w:type="default" r:id="rId18"/>
      <w:pgSz w:w="12240" w:h="15840" w:code="2"/>
      <w:pgMar w:top="810" w:right="1152" w:bottom="900" w:left="1152" w:header="576" w:footer="2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041A5" w14:textId="77777777" w:rsidR="00F1258D" w:rsidRDefault="00F1258D">
      <w:r>
        <w:separator/>
      </w:r>
    </w:p>
  </w:endnote>
  <w:endnote w:type="continuationSeparator" w:id="0">
    <w:p w14:paraId="3D31173A" w14:textId="77777777" w:rsidR="00F1258D" w:rsidRDefault="00F12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hell Dlg">
    <w:altName w:val="MS Shell Dlg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obe Fan Heiti Std B">
    <w:altName w:val="Yu Gothic"/>
    <w:panose1 w:val="000000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13565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383EAB" w14:textId="77777777" w:rsidR="00DE32A8" w:rsidRDefault="00DE32A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24A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6C924D3" w14:textId="77777777" w:rsidR="00DE32A8" w:rsidRDefault="00DE32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01752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7E851A" w14:textId="77777777" w:rsidR="004E56BE" w:rsidRDefault="004E56B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24A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4C4F90F" w14:textId="77777777" w:rsidR="004E56BE" w:rsidRPr="00E664BF" w:rsidRDefault="004E56BE" w:rsidP="00E664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5884A" w14:textId="77777777" w:rsidR="00F1258D" w:rsidRDefault="00F1258D">
      <w:r>
        <w:separator/>
      </w:r>
    </w:p>
  </w:footnote>
  <w:footnote w:type="continuationSeparator" w:id="0">
    <w:p w14:paraId="14AD0154" w14:textId="77777777" w:rsidR="00F1258D" w:rsidRDefault="00F125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95BAB" w14:textId="77777777" w:rsidR="00DE32A8" w:rsidRDefault="00DE32A8" w:rsidP="00DE32A8">
    <w:pPr>
      <w:pStyle w:val="Header"/>
      <w:jc w:val="center"/>
    </w:pPr>
  </w:p>
  <w:p w14:paraId="5CDEA6C8" w14:textId="77777777" w:rsidR="00DE32A8" w:rsidRDefault="00DE32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13460" w14:textId="77777777" w:rsidR="00DD4215" w:rsidRDefault="00DD4215">
    <w:pPr>
      <w:pStyle w:val="Header"/>
    </w:pPr>
    <w:r>
      <w:rPr>
        <w:noProof/>
        <w:lang w:bidi="hi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81762B" wp14:editId="6D9F2CE8">
              <wp:simplePos x="0" y="0"/>
              <wp:positionH relativeFrom="column">
                <wp:posOffset>1836420</wp:posOffset>
              </wp:positionH>
              <wp:positionV relativeFrom="paragraph">
                <wp:posOffset>-294640</wp:posOffset>
              </wp:positionV>
              <wp:extent cx="2909570" cy="405130"/>
              <wp:effectExtent l="0" t="0" r="0" b="0"/>
              <wp:wrapSquare wrapText="bothSides"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09570" cy="405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E50E6F9" w14:textId="77777777" w:rsidR="00DD4215" w:rsidRPr="00DD4215" w:rsidRDefault="00DD4215" w:rsidP="00DD4215">
                          <w:pPr>
                            <w:spacing w:line="360" w:lineRule="auto"/>
                            <w:rPr>
                              <w:rFonts w:ascii="Times New Roman" w:hAnsi="Times New Roman"/>
                              <w:color w:val="4F81BD" w:themeColor="accent1"/>
                              <w:sz w:val="40"/>
                              <w:szCs w:val="40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DD4215">
                            <w:rPr>
                              <w:rFonts w:ascii="Times New Roman" w:hAnsi="Times New Roman"/>
                              <w:b/>
                              <w:sz w:val="40"/>
                              <w:szCs w:val="40"/>
                            </w:rPr>
                            <w:t>CURRICULUM VITAE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81762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144.6pt;margin-top:-23.2pt;width:229.1pt;height:3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" filled="f" stroked="f">
              <v:textbox>
                <w:txbxContent>
                  <w:p w14:paraId="5E50E6F9" w14:textId="77777777" w:rsidR="00DD4215" w:rsidRPr="00DD4215" w:rsidRDefault="00DD4215" w:rsidP="00DD4215">
                    <w:pPr>
                      <w:spacing w:line="360" w:lineRule="auto"/>
                      <w:rPr>
                        <w:rFonts w:ascii="Times New Roman" w:hAnsi="Times New Roman"/>
                        <w:color w:val="4F81BD" w:themeColor="accent1"/>
                        <w:sz w:val="40"/>
                        <w:szCs w:val="40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DD4215">
                      <w:rPr>
                        <w:rFonts w:ascii="Times New Roman" w:hAnsi="Times New Roman"/>
                        <w:b/>
                        <w:sz w:val="40"/>
                        <w:szCs w:val="40"/>
                      </w:rPr>
                      <w:t>CURRICULUM VITAE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270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4FE27B0"/>
    <w:multiLevelType w:val="hybridMultilevel"/>
    <w:tmpl w:val="877C3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E49EA"/>
    <w:multiLevelType w:val="hybridMultilevel"/>
    <w:tmpl w:val="1024A52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F13A8"/>
    <w:multiLevelType w:val="hybridMultilevel"/>
    <w:tmpl w:val="8648FC4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AC365F"/>
    <w:multiLevelType w:val="hybridMultilevel"/>
    <w:tmpl w:val="55DE9F76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6148DA"/>
    <w:multiLevelType w:val="hybridMultilevel"/>
    <w:tmpl w:val="1480E8A2"/>
    <w:lvl w:ilvl="0" w:tplc="A71C7912">
      <w:start w:val="1"/>
      <w:numFmt w:val="bullet"/>
      <w:lvlText w:val="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18866FB0"/>
    <w:multiLevelType w:val="hybridMultilevel"/>
    <w:tmpl w:val="28FA43A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1609AF"/>
    <w:multiLevelType w:val="hybridMultilevel"/>
    <w:tmpl w:val="67CA4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DE74E9"/>
    <w:multiLevelType w:val="multilevel"/>
    <w:tmpl w:val="CE60C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801470"/>
    <w:multiLevelType w:val="hybridMultilevel"/>
    <w:tmpl w:val="C4520A1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4273D"/>
    <w:multiLevelType w:val="hybridMultilevel"/>
    <w:tmpl w:val="29BEEC1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25352015"/>
    <w:multiLevelType w:val="hybridMultilevel"/>
    <w:tmpl w:val="E5FEEAA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EC07EB"/>
    <w:multiLevelType w:val="hybridMultilevel"/>
    <w:tmpl w:val="26841FC0"/>
    <w:lvl w:ilvl="0" w:tplc="714E5E12">
      <w:start w:val="1"/>
      <w:numFmt w:val="bullet"/>
      <w:pStyle w:val="Bullets"/>
      <w:lvlText w:val="n"/>
      <w:lvlJc w:val="left"/>
      <w:pPr>
        <w:ind w:left="720" w:hanging="360"/>
      </w:pPr>
      <w:rPr>
        <w:rFonts w:ascii="Wingdings" w:hAnsi="Wingdings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011CD3"/>
    <w:multiLevelType w:val="hybridMultilevel"/>
    <w:tmpl w:val="1FF6855A"/>
    <w:lvl w:ilvl="0" w:tplc="A71C7912">
      <w:start w:val="1"/>
      <w:numFmt w:val="bullet"/>
      <w:lvlText w:val=""/>
      <w:lvlJc w:val="left"/>
      <w:pPr>
        <w:ind w:left="24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15" w15:restartNumberingAfterBreak="0">
    <w:nsid w:val="2D8F7723"/>
    <w:multiLevelType w:val="hybridMultilevel"/>
    <w:tmpl w:val="41920F92"/>
    <w:lvl w:ilvl="0" w:tplc="D09229F6">
      <w:start w:val="1"/>
      <w:numFmt w:val="bullet"/>
      <w:pStyle w:val="KeyResultsBullets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DE7285"/>
    <w:multiLevelType w:val="hybridMultilevel"/>
    <w:tmpl w:val="72582C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6C2992"/>
    <w:multiLevelType w:val="hybridMultilevel"/>
    <w:tmpl w:val="F66C122E"/>
    <w:lvl w:ilvl="0" w:tplc="04090009">
      <w:start w:val="1"/>
      <w:numFmt w:val="bullet"/>
      <w:lvlText w:val=""/>
      <w:lvlJc w:val="left"/>
      <w:pPr>
        <w:ind w:left="61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8" w15:restartNumberingAfterBreak="0">
    <w:nsid w:val="32B919B5"/>
    <w:multiLevelType w:val="hybridMultilevel"/>
    <w:tmpl w:val="D1B46C6A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0B6A9C"/>
    <w:multiLevelType w:val="hybridMultilevel"/>
    <w:tmpl w:val="655C19E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806132"/>
    <w:multiLevelType w:val="hybridMultilevel"/>
    <w:tmpl w:val="F3B6266E"/>
    <w:lvl w:ilvl="0" w:tplc="A71C7912">
      <w:start w:val="1"/>
      <w:numFmt w:val="bullet"/>
      <w:lvlText w:val="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372A041D"/>
    <w:multiLevelType w:val="hybridMultilevel"/>
    <w:tmpl w:val="D3D64FAE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6449C7"/>
    <w:multiLevelType w:val="hybridMultilevel"/>
    <w:tmpl w:val="446C3014"/>
    <w:lvl w:ilvl="0" w:tplc="3172454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9E5F2E"/>
    <w:multiLevelType w:val="hybridMultilevel"/>
    <w:tmpl w:val="D876B3A4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EA39FD"/>
    <w:multiLevelType w:val="hybridMultilevel"/>
    <w:tmpl w:val="B612898C"/>
    <w:lvl w:ilvl="0" w:tplc="A71C7912">
      <w:start w:val="1"/>
      <w:numFmt w:val="bullet"/>
      <w:lvlText w:val="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5" w15:restartNumberingAfterBreak="0">
    <w:nsid w:val="4EA676D8"/>
    <w:multiLevelType w:val="hybridMultilevel"/>
    <w:tmpl w:val="1624A5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AB77D0"/>
    <w:multiLevelType w:val="hybridMultilevel"/>
    <w:tmpl w:val="85185FA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CEB7763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8" w15:restartNumberingAfterBreak="0">
    <w:nsid w:val="5FB44C7D"/>
    <w:multiLevelType w:val="hybridMultilevel"/>
    <w:tmpl w:val="66AAEECE"/>
    <w:lvl w:ilvl="0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4FE42FC"/>
    <w:multiLevelType w:val="hybridMultilevel"/>
    <w:tmpl w:val="E4F2DC9C"/>
    <w:lvl w:ilvl="0" w:tplc="04090009">
      <w:start w:val="1"/>
      <w:numFmt w:val="bullet"/>
      <w:lvlText w:val=""/>
      <w:lvlJc w:val="left"/>
      <w:pPr>
        <w:ind w:left="61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30" w15:restartNumberingAfterBreak="0">
    <w:nsid w:val="689910B1"/>
    <w:multiLevelType w:val="hybridMultilevel"/>
    <w:tmpl w:val="4EFA5144"/>
    <w:lvl w:ilvl="0" w:tplc="3172454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317DDB"/>
    <w:multiLevelType w:val="hybridMultilevel"/>
    <w:tmpl w:val="3DB816CA"/>
    <w:lvl w:ilvl="0" w:tplc="A71C7912">
      <w:start w:val="1"/>
      <w:numFmt w:val="bullet"/>
      <w:lvlText w:val="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2" w15:restartNumberingAfterBreak="0">
    <w:nsid w:val="6D507210"/>
    <w:multiLevelType w:val="hybridMultilevel"/>
    <w:tmpl w:val="53263DA0"/>
    <w:lvl w:ilvl="0" w:tplc="8FF067A4">
      <w:numFmt w:val="bullet"/>
      <w:lvlText w:val=""/>
      <w:lvlJc w:val="left"/>
      <w:pPr>
        <w:ind w:left="1080" w:hanging="360"/>
      </w:pPr>
      <w:rPr>
        <w:rFonts w:ascii="Webdings" w:eastAsia="Times New Roman" w:hAnsi="Webdings" w:cs="Aria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4C738E8"/>
    <w:multiLevelType w:val="hybridMultilevel"/>
    <w:tmpl w:val="D6EEFF5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620B81"/>
    <w:multiLevelType w:val="hybridMultilevel"/>
    <w:tmpl w:val="8C5C4840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3236FA"/>
    <w:multiLevelType w:val="hybridMultilevel"/>
    <w:tmpl w:val="BD7E3A48"/>
    <w:lvl w:ilvl="0" w:tplc="31724548">
      <w:numFmt w:val="bullet"/>
      <w:lvlText w:val="-"/>
      <w:lvlJc w:val="left"/>
      <w:pPr>
        <w:ind w:left="612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36" w15:restartNumberingAfterBreak="0">
    <w:nsid w:val="7757047C"/>
    <w:multiLevelType w:val="hybridMultilevel"/>
    <w:tmpl w:val="540A62F8"/>
    <w:lvl w:ilvl="0" w:tplc="A71C7912">
      <w:start w:val="1"/>
      <w:numFmt w:val="bullet"/>
      <w:lvlText w:val="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7" w15:restartNumberingAfterBreak="0">
    <w:nsid w:val="7B571668"/>
    <w:multiLevelType w:val="hybridMultilevel"/>
    <w:tmpl w:val="D71613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007EB"/>
    <w:multiLevelType w:val="hybridMultilevel"/>
    <w:tmpl w:val="896C7B9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31"/>
  </w:num>
  <w:num w:numId="4">
    <w:abstractNumId w:val="24"/>
  </w:num>
  <w:num w:numId="5">
    <w:abstractNumId w:val="20"/>
  </w:num>
  <w:num w:numId="6">
    <w:abstractNumId w:val="14"/>
  </w:num>
  <w:num w:numId="7">
    <w:abstractNumId w:val="36"/>
  </w:num>
  <w:num w:numId="8">
    <w:abstractNumId w:val="26"/>
  </w:num>
  <w:num w:numId="9">
    <w:abstractNumId w:val="6"/>
  </w:num>
  <w:num w:numId="10">
    <w:abstractNumId w:val="34"/>
  </w:num>
  <w:num w:numId="11">
    <w:abstractNumId w:val="23"/>
  </w:num>
  <w:num w:numId="12">
    <w:abstractNumId w:val="5"/>
  </w:num>
  <w:num w:numId="13">
    <w:abstractNumId w:val="21"/>
  </w:num>
  <w:num w:numId="14">
    <w:abstractNumId w:val="18"/>
  </w:num>
  <w:num w:numId="15">
    <w:abstractNumId w:val="9"/>
  </w:num>
  <w:num w:numId="16">
    <w:abstractNumId w:val="3"/>
  </w:num>
  <w:num w:numId="17">
    <w:abstractNumId w:val="12"/>
  </w:num>
  <w:num w:numId="18">
    <w:abstractNumId w:val="10"/>
  </w:num>
  <w:num w:numId="19">
    <w:abstractNumId w:val="27"/>
  </w:num>
  <w:num w:numId="20">
    <w:abstractNumId w:val="38"/>
  </w:num>
  <w:num w:numId="21">
    <w:abstractNumId w:val="37"/>
  </w:num>
  <w:num w:numId="22">
    <w:abstractNumId w:val="17"/>
  </w:num>
  <w:num w:numId="23">
    <w:abstractNumId w:val="28"/>
  </w:num>
  <w:num w:numId="24">
    <w:abstractNumId w:val="10"/>
  </w:num>
  <w:num w:numId="25">
    <w:abstractNumId w:val="13"/>
  </w:num>
  <w:num w:numId="26">
    <w:abstractNumId w:val="29"/>
  </w:num>
  <w:num w:numId="27">
    <w:abstractNumId w:val="16"/>
  </w:num>
  <w:num w:numId="28">
    <w:abstractNumId w:val="4"/>
  </w:num>
  <w:num w:numId="29">
    <w:abstractNumId w:val="30"/>
  </w:num>
  <w:num w:numId="30">
    <w:abstractNumId w:val="22"/>
  </w:num>
  <w:num w:numId="31">
    <w:abstractNumId w:val="35"/>
  </w:num>
  <w:num w:numId="32">
    <w:abstractNumId w:val="19"/>
  </w:num>
  <w:num w:numId="33">
    <w:abstractNumId w:val="33"/>
  </w:num>
  <w:num w:numId="34">
    <w:abstractNumId w:val="32"/>
  </w:num>
  <w:num w:numId="35">
    <w:abstractNumId w:val="11"/>
  </w:num>
  <w:num w:numId="36">
    <w:abstractNumId w:val="1"/>
  </w:num>
  <w:num w:numId="37">
    <w:abstractNumId w:val="7"/>
  </w:num>
  <w:num w:numId="38">
    <w:abstractNumId w:val="25"/>
  </w:num>
  <w:num w:numId="39">
    <w:abstractNumId w:val="8"/>
  </w:num>
  <w:num w:numId="40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708" w:allStyles="0" w:customStyles="0" w:latentStyles="0" w:stylesInUse="1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evenAndOddHeaders/>
  <w:drawingGridHorizontalSpacing w:val="179"/>
  <w:displayVerticalDrawingGridEvery w:val="2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7FB"/>
    <w:rsid w:val="000009E2"/>
    <w:rsid w:val="0000135B"/>
    <w:rsid w:val="00002DEF"/>
    <w:rsid w:val="000074DD"/>
    <w:rsid w:val="000146CA"/>
    <w:rsid w:val="00021D45"/>
    <w:rsid w:val="00021FC9"/>
    <w:rsid w:val="0002268F"/>
    <w:rsid w:val="000234D6"/>
    <w:rsid w:val="00023B44"/>
    <w:rsid w:val="00024142"/>
    <w:rsid w:val="00026474"/>
    <w:rsid w:val="000272AD"/>
    <w:rsid w:val="00027DF2"/>
    <w:rsid w:val="0003026D"/>
    <w:rsid w:val="0003216E"/>
    <w:rsid w:val="00032C2F"/>
    <w:rsid w:val="00033B94"/>
    <w:rsid w:val="00033DF2"/>
    <w:rsid w:val="00034DD7"/>
    <w:rsid w:val="0003603A"/>
    <w:rsid w:val="00037BD5"/>
    <w:rsid w:val="000402B1"/>
    <w:rsid w:val="0004220A"/>
    <w:rsid w:val="000450C4"/>
    <w:rsid w:val="00046ECF"/>
    <w:rsid w:val="0004789D"/>
    <w:rsid w:val="00047BE9"/>
    <w:rsid w:val="00051C8E"/>
    <w:rsid w:val="00053863"/>
    <w:rsid w:val="0005477D"/>
    <w:rsid w:val="00061414"/>
    <w:rsid w:val="000678A2"/>
    <w:rsid w:val="00067A54"/>
    <w:rsid w:val="00071496"/>
    <w:rsid w:val="00081C66"/>
    <w:rsid w:val="00082C83"/>
    <w:rsid w:val="00084183"/>
    <w:rsid w:val="000874CC"/>
    <w:rsid w:val="00091216"/>
    <w:rsid w:val="00091CC3"/>
    <w:rsid w:val="000926B4"/>
    <w:rsid w:val="000929E5"/>
    <w:rsid w:val="000937D9"/>
    <w:rsid w:val="000A1243"/>
    <w:rsid w:val="000A1D40"/>
    <w:rsid w:val="000A2262"/>
    <w:rsid w:val="000A44CB"/>
    <w:rsid w:val="000A6CD9"/>
    <w:rsid w:val="000A7488"/>
    <w:rsid w:val="000A7B63"/>
    <w:rsid w:val="000B1B4E"/>
    <w:rsid w:val="000B7AB0"/>
    <w:rsid w:val="000C0FAB"/>
    <w:rsid w:val="000C2EA6"/>
    <w:rsid w:val="000C6884"/>
    <w:rsid w:val="000D1405"/>
    <w:rsid w:val="000D17E5"/>
    <w:rsid w:val="000E2720"/>
    <w:rsid w:val="000E7CBF"/>
    <w:rsid w:val="000F011C"/>
    <w:rsid w:val="000F416D"/>
    <w:rsid w:val="000F449C"/>
    <w:rsid w:val="000F6064"/>
    <w:rsid w:val="000F6AAA"/>
    <w:rsid w:val="000F771D"/>
    <w:rsid w:val="00101588"/>
    <w:rsid w:val="00101B1B"/>
    <w:rsid w:val="001035DF"/>
    <w:rsid w:val="001038E4"/>
    <w:rsid w:val="00104039"/>
    <w:rsid w:val="00104357"/>
    <w:rsid w:val="001043F1"/>
    <w:rsid w:val="0010661F"/>
    <w:rsid w:val="00110174"/>
    <w:rsid w:val="00111314"/>
    <w:rsid w:val="00115CA9"/>
    <w:rsid w:val="00117054"/>
    <w:rsid w:val="001174CF"/>
    <w:rsid w:val="001228DF"/>
    <w:rsid w:val="00126C79"/>
    <w:rsid w:val="0013153F"/>
    <w:rsid w:val="00131EC2"/>
    <w:rsid w:val="001340BC"/>
    <w:rsid w:val="00134399"/>
    <w:rsid w:val="0013598D"/>
    <w:rsid w:val="00135E12"/>
    <w:rsid w:val="00140476"/>
    <w:rsid w:val="001424CD"/>
    <w:rsid w:val="0014320D"/>
    <w:rsid w:val="001437AD"/>
    <w:rsid w:val="00145A8A"/>
    <w:rsid w:val="00145C67"/>
    <w:rsid w:val="00147987"/>
    <w:rsid w:val="00151430"/>
    <w:rsid w:val="0015513D"/>
    <w:rsid w:val="00155C93"/>
    <w:rsid w:val="00163550"/>
    <w:rsid w:val="001655F7"/>
    <w:rsid w:val="00173212"/>
    <w:rsid w:val="00175A3D"/>
    <w:rsid w:val="00175ADD"/>
    <w:rsid w:val="0018079F"/>
    <w:rsid w:val="00181165"/>
    <w:rsid w:val="00181545"/>
    <w:rsid w:val="00182CA7"/>
    <w:rsid w:val="00190214"/>
    <w:rsid w:val="00195326"/>
    <w:rsid w:val="001964CA"/>
    <w:rsid w:val="00196E1E"/>
    <w:rsid w:val="001A01FF"/>
    <w:rsid w:val="001A1645"/>
    <w:rsid w:val="001A17A7"/>
    <w:rsid w:val="001A3061"/>
    <w:rsid w:val="001A37D9"/>
    <w:rsid w:val="001A568F"/>
    <w:rsid w:val="001A6B94"/>
    <w:rsid w:val="001B09C8"/>
    <w:rsid w:val="001B2F84"/>
    <w:rsid w:val="001B5551"/>
    <w:rsid w:val="001B5C9D"/>
    <w:rsid w:val="001B7040"/>
    <w:rsid w:val="001B78F6"/>
    <w:rsid w:val="001C06D6"/>
    <w:rsid w:val="001C1EAF"/>
    <w:rsid w:val="001C2EA1"/>
    <w:rsid w:val="001C3060"/>
    <w:rsid w:val="001C3961"/>
    <w:rsid w:val="001C3EAF"/>
    <w:rsid w:val="001C6373"/>
    <w:rsid w:val="001C7804"/>
    <w:rsid w:val="001D07BB"/>
    <w:rsid w:val="001D3F10"/>
    <w:rsid w:val="001D5033"/>
    <w:rsid w:val="001E3C9B"/>
    <w:rsid w:val="001E4692"/>
    <w:rsid w:val="001E7441"/>
    <w:rsid w:val="001F2C05"/>
    <w:rsid w:val="001F2EF8"/>
    <w:rsid w:val="001F419F"/>
    <w:rsid w:val="001F7F41"/>
    <w:rsid w:val="00202140"/>
    <w:rsid w:val="002059CC"/>
    <w:rsid w:val="00206B36"/>
    <w:rsid w:val="00211CD2"/>
    <w:rsid w:val="0023186B"/>
    <w:rsid w:val="0023572B"/>
    <w:rsid w:val="002421D9"/>
    <w:rsid w:val="00242E01"/>
    <w:rsid w:val="0025219A"/>
    <w:rsid w:val="00253323"/>
    <w:rsid w:val="00253492"/>
    <w:rsid w:val="0025360C"/>
    <w:rsid w:val="00253BCF"/>
    <w:rsid w:val="00255CAB"/>
    <w:rsid w:val="00263901"/>
    <w:rsid w:val="00263B0B"/>
    <w:rsid w:val="002673C1"/>
    <w:rsid w:val="00270509"/>
    <w:rsid w:val="0027447C"/>
    <w:rsid w:val="00283A41"/>
    <w:rsid w:val="00286879"/>
    <w:rsid w:val="00287D9C"/>
    <w:rsid w:val="00291795"/>
    <w:rsid w:val="00291A19"/>
    <w:rsid w:val="002926FB"/>
    <w:rsid w:val="002A0C87"/>
    <w:rsid w:val="002A3D52"/>
    <w:rsid w:val="002A41E1"/>
    <w:rsid w:val="002A7645"/>
    <w:rsid w:val="002A7DE7"/>
    <w:rsid w:val="002B4085"/>
    <w:rsid w:val="002B6AB2"/>
    <w:rsid w:val="002C4C50"/>
    <w:rsid w:val="002C66E2"/>
    <w:rsid w:val="002D2329"/>
    <w:rsid w:val="002D2632"/>
    <w:rsid w:val="002D50FB"/>
    <w:rsid w:val="002E5700"/>
    <w:rsid w:val="002E5B3E"/>
    <w:rsid w:val="002E7283"/>
    <w:rsid w:val="002E7F92"/>
    <w:rsid w:val="002F324C"/>
    <w:rsid w:val="002F3DDD"/>
    <w:rsid w:val="002F69CE"/>
    <w:rsid w:val="003028B1"/>
    <w:rsid w:val="0030334E"/>
    <w:rsid w:val="00307A2B"/>
    <w:rsid w:val="00307EF1"/>
    <w:rsid w:val="003116ED"/>
    <w:rsid w:val="00312E9F"/>
    <w:rsid w:val="00314E19"/>
    <w:rsid w:val="0031597A"/>
    <w:rsid w:val="00316CD5"/>
    <w:rsid w:val="00322797"/>
    <w:rsid w:val="00331625"/>
    <w:rsid w:val="003316FB"/>
    <w:rsid w:val="00334167"/>
    <w:rsid w:val="00336FF3"/>
    <w:rsid w:val="00341418"/>
    <w:rsid w:val="00344F43"/>
    <w:rsid w:val="0034556B"/>
    <w:rsid w:val="003458AC"/>
    <w:rsid w:val="00345D18"/>
    <w:rsid w:val="00346F11"/>
    <w:rsid w:val="00347640"/>
    <w:rsid w:val="00350320"/>
    <w:rsid w:val="00350C99"/>
    <w:rsid w:val="0036620F"/>
    <w:rsid w:val="00371502"/>
    <w:rsid w:val="00381E24"/>
    <w:rsid w:val="00386773"/>
    <w:rsid w:val="003875F3"/>
    <w:rsid w:val="003937F2"/>
    <w:rsid w:val="00394EE1"/>
    <w:rsid w:val="003A734D"/>
    <w:rsid w:val="003B00E2"/>
    <w:rsid w:val="003B1D51"/>
    <w:rsid w:val="003B2579"/>
    <w:rsid w:val="003B5156"/>
    <w:rsid w:val="003B7214"/>
    <w:rsid w:val="003B7F0D"/>
    <w:rsid w:val="003C52ED"/>
    <w:rsid w:val="003C5FC7"/>
    <w:rsid w:val="003C75C4"/>
    <w:rsid w:val="003D30DE"/>
    <w:rsid w:val="003D457B"/>
    <w:rsid w:val="003D4ECC"/>
    <w:rsid w:val="003D5385"/>
    <w:rsid w:val="003D6C10"/>
    <w:rsid w:val="003D7425"/>
    <w:rsid w:val="003E031B"/>
    <w:rsid w:val="003E342C"/>
    <w:rsid w:val="003E375F"/>
    <w:rsid w:val="003F2658"/>
    <w:rsid w:val="003F34D1"/>
    <w:rsid w:val="003F64CB"/>
    <w:rsid w:val="004018D5"/>
    <w:rsid w:val="00406664"/>
    <w:rsid w:val="004066E5"/>
    <w:rsid w:val="004136DD"/>
    <w:rsid w:val="00425029"/>
    <w:rsid w:val="00425440"/>
    <w:rsid w:val="004260DD"/>
    <w:rsid w:val="004328A5"/>
    <w:rsid w:val="00433DE7"/>
    <w:rsid w:val="00435356"/>
    <w:rsid w:val="00440FEA"/>
    <w:rsid w:val="00443572"/>
    <w:rsid w:val="004460E9"/>
    <w:rsid w:val="00446341"/>
    <w:rsid w:val="00454477"/>
    <w:rsid w:val="004560F0"/>
    <w:rsid w:val="00456EF0"/>
    <w:rsid w:val="0046055A"/>
    <w:rsid w:val="00460DDD"/>
    <w:rsid w:val="00462EF7"/>
    <w:rsid w:val="00464F1A"/>
    <w:rsid w:val="004677F9"/>
    <w:rsid w:val="004679B9"/>
    <w:rsid w:val="00475196"/>
    <w:rsid w:val="004752E6"/>
    <w:rsid w:val="0047636D"/>
    <w:rsid w:val="00486D5E"/>
    <w:rsid w:val="00490466"/>
    <w:rsid w:val="00494F24"/>
    <w:rsid w:val="00495583"/>
    <w:rsid w:val="00495BDC"/>
    <w:rsid w:val="00496EBA"/>
    <w:rsid w:val="004A1BC5"/>
    <w:rsid w:val="004A1C24"/>
    <w:rsid w:val="004A5BE3"/>
    <w:rsid w:val="004B327D"/>
    <w:rsid w:val="004B3BD9"/>
    <w:rsid w:val="004B3CFA"/>
    <w:rsid w:val="004B4906"/>
    <w:rsid w:val="004B5A0E"/>
    <w:rsid w:val="004B600E"/>
    <w:rsid w:val="004B613B"/>
    <w:rsid w:val="004C20B0"/>
    <w:rsid w:val="004C2CF7"/>
    <w:rsid w:val="004C441A"/>
    <w:rsid w:val="004C4555"/>
    <w:rsid w:val="004C7212"/>
    <w:rsid w:val="004D5BAF"/>
    <w:rsid w:val="004E06A5"/>
    <w:rsid w:val="004E440F"/>
    <w:rsid w:val="004E56BE"/>
    <w:rsid w:val="004E5EA9"/>
    <w:rsid w:val="004E630E"/>
    <w:rsid w:val="004F0933"/>
    <w:rsid w:val="004F0A5A"/>
    <w:rsid w:val="004F2A7E"/>
    <w:rsid w:val="004F692B"/>
    <w:rsid w:val="0050452F"/>
    <w:rsid w:val="00505382"/>
    <w:rsid w:val="00510C9A"/>
    <w:rsid w:val="00511DA2"/>
    <w:rsid w:val="00512488"/>
    <w:rsid w:val="00513C80"/>
    <w:rsid w:val="00516F3A"/>
    <w:rsid w:val="005206FB"/>
    <w:rsid w:val="005253E1"/>
    <w:rsid w:val="00526F44"/>
    <w:rsid w:val="00530373"/>
    <w:rsid w:val="005303E7"/>
    <w:rsid w:val="00531B7A"/>
    <w:rsid w:val="005330E1"/>
    <w:rsid w:val="005330E3"/>
    <w:rsid w:val="00533D24"/>
    <w:rsid w:val="00540B70"/>
    <w:rsid w:val="00542DBB"/>
    <w:rsid w:val="0054474F"/>
    <w:rsid w:val="005456BB"/>
    <w:rsid w:val="005533DE"/>
    <w:rsid w:val="00553A56"/>
    <w:rsid w:val="005560CD"/>
    <w:rsid w:val="005569AF"/>
    <w:rsid w:val="00556A75"/>
    <w:rsid w:val="00564DC0"/>
    <w:rsid w:val="00571AFA"/>
    <w:rsid w:val="00573428"/>
    <w:rsid w:val="005734CC"/>
    <w:rsid w:val="00575DAA"/>
    <w:rsid w:val="00575FC9"/>
    <w:rsid w:val="00576922"/>
    <w:rsid w:val="00581096"/>
    <w:rsid w:val="005820FA"/>
    <w:rsid w:val="0058445D"/>
    <w:rsid w:val="00586DDD"/>
    <w:rsid w:val="00590711"/>
    <w:rsid w:val="0059451D"/>
    <w:rsid w:val="005A0368"/>
    <w:rsid w:val="005A274A"/>
    <w:rsid w:val="005A3458"/>
    <w:rsid w:val="005B0CAD"/>
    <w:rsid w:val="005B0E36"/>
    <w:rsid w:val="005B2DB6"/>
    <w:rsid w:val="005B33AE"/>
    <w:rsid w:val="005B3731"/>
    <w:rsid w:val="005B5E4E"/>
    <w:rsid w:val="005C157E"/>
    <w:rsid w:val="005C3514"/>
    <w:rsid w:val="005C4B13"/>
    <w:rsid w:val="005D468A"/>
    <w:rsid w:val="005E21B4"/>
    <w:rsid w:val="005F02EC"/>
    <w:rsid w:val="005F03A8"/>
    <w:rsid w:val="005F15CB"/>
    <w:rsid w:val="005F2663"/>
    <w:rsid w:val="005F2DA7"/>
    <w:rsid w:val="005F31CB"/>
    <w:rsid w:val="005F5AB6"/>
    <w:rsid w:val="005F6F12"/>
    <w:rsid w:val="00600043"/>
    <w:rsid w:val="00600E56"/>
    <w:rsid w:val="00602AB1"/>
    <w:rsid w:val="00606C5A"/>
    <w:rsid w:val="006128D3"/>
    <w:rsid w:val="00612C46"/>
    <w:rsid w:val="00612E00"/>
    <w:rsid w:val="00613C1A"/>
    <w:rsid w:val="00614E0B"/>
    <w:rsid w:val="00616736"/>
    <w:rsid w:val="0061750F"/>
    <w:rsid w:val="006224AD"/>
    <w:rsid w:val="00623BC3"/>
    <w:rsid w:val="006301BC"/>
    <w:rsid w:val="00630A13"/>
    <w:rsid w:val="00634246"/>
    <w:rsid w:val="00635727"/>
    <w:rsid w:val="006407C3"/>
    <w:rsid w:val="006411EC"/>
    <w:rsid w:val="00642ECF"/>
    <w:rsid w:val="00644BF8"/>
    <w:rsid w:val="00650C1D"/>
    <w:rsid w:val="00652EED"/>
    <w:rsid w:val="00656D3D"/>
    <w:rsid w:val="00660BFA"/>
    <w:rsid w:val="0066253E"/>
    <w:rsid w:val="00663903"/>
    <w:rsid w:val="00665768"/>
    <w:rsid w:val="00672ABA"/>
    <w:rsid w:val="00675F7D"/>
    <w:rsid w:val="00676363"/>
    <w:rsid w:val="0067673F"/>
    <w:rsid w:val="0067718E"/>
    <w:rsid w:val="00677526"/>
    <w:rsid w:val="006819A6"/>
    <w:rsid w:val="006836CB"/>
    <w:rsid w:val="0068511F"/>
    <w:rsid w:val="00687152"/>
    <w:rsid w:val="00687811"/>
    <w:rsid w:val="00687864"/>
    <w:rsid w:val="00693998"/>
    <w:rsid w:val="00697C85"/>
    <w:rsid w:val="006A472D"/>
    <w:rsid w:val="006A4DF1"/>
    <w:rsid w:val="006A50F8"/>
    <w:rsid w:val="006A7414"/>
    <w:rsid w:val="006B0043"/>
    <w:rsid w:val="006B0093"/>
    <w:rsid w:val="006B231E"/>
    <w:rsid w:val="006B26E7"/>
    <w:rsid w:val="006B6F1B"/>
    <w:rsid w:val="006C31A2"/>
    <w:rsid w:val="006C3EFA"/>
    <w:rsid w:val="006C45A0"/>
    <w:rsid w:val="006C62D5"/>
    <w:rsid w:val="006C636C"/>
    <w:rsid w:val="006D14AC"/>
    <w:rsid w:val="006D7F3E"/>
    <w:rsid w:val="006E37DD"/>
    <w:rsid w:val="006E3ACF"/>
    <w:rsid w:val="006E7509"/>
    <w:rsid w:val="006F2D4B"/>
    <w:rsid w:val="006F5FEB"/>
    <w:rsid w:val="006F6BAE"/>
    <w:rsid w:val="007009D9"/>
    <w:rsid w:val="00702F89"/>
    <w:rsid w:val="00703B2E"/>
    <w:rsid w:val="007043B8"/>
    <w:rsid w:val="00704878"/>
    <w:rsid w:val="007061CD"/>
    <w:rsid w:val="00707FFA"/>
    <w:rsid w:val="00713CCA"/>
    <w:rsid w:val="00714B2B"/>
    <w:rsid w:val="00715F20"/>
    <w:rsid w:val="007258D6"/>
    <w:rsid w:val="00725FDB"/>
    <w:rsid w:val="00726577"/>
    <w:rsid w:val="00727161"/>
    <w:rsid w:val="007279A5"/>
    <w:rsid w:val="00730CDD"/>
    <w:rsid w:val="00730F82"/>
    <w:rsid w:val="00734A8B"/>
    <w:rsid w:val="007378A4"/>
    <w:rsid w:val="00737A1D"/>
    <w:rsid w:val="00737F73"/>
    <w:rsid w:val="00744980"/>
    <w:rsid w:val="007458E5"/>
    <w:rsid w:val="00746028"/>
    <w:rsid w:val="00746B56"/>
    <w:rsid w:val="007474E5"/>
    <w:rsid w:val="0075394A"/>
    <w:rsid w:val="00756023"/>
    <w:rsid w:val="007571EE"/>
    <w:rsid w:val="007572C3"/>
    <w:rsid w:val="00761599"/>
    <w:rsid w:val="00762930"/>
    <w:rsid w:val="007639C4"/>
    <w:rsid w:val="007678A4"/>
    <w:rsid w:val="0077014D"/>
    <w:rsid w:val="007706F6"/>
    <w:rsid w:val="00771185"/>
    <w:rsid w:val="0077224D"/>
    <w:rsid w:val="007750BF"/>
    <w:rsid w:val="007754C0"/>
    <w:rsid w:val="007830BC"/>
    <w:rsid w:val="007840CE"/>
    <w:rsid w:val="00784D9A"/>
    <w:rsid w:val="007862D4"/>
    <w:rsid w:val="00790F6F"/>
    <w:rsid w:val="0079215C"/>
    <w:rsid w:val="0079433B"/>
    <w:rsid w:val="00796E14"/>
    <w:rsid w:val="007A2ABC"/>
    <w:rsid w:val="007B1FA9"/>
    <w:rsid w:val="007B3EB8"/>
    <w:rsid w:val="007B65F8"/>
    <w:rsid w:val="007B7CE6"/>
    <w:rsid w:val="007C0206"/>
    <w:rsid w:val="007C5125"/>
    <w:rsid w:val="007C5D0C"/>
    <w:rsid w:val="007C795C"/>
    <w:rsid w:val="007D058D"/>
    <w:rsid w:val="007D1D66"/>
    <w:rsid w:val="007D339E"/>
    <w:rsid w:val="007D5111"/>
    <w:rsid w:val="007D6472"/>
    <w:rsid w:val="007D75D3"/>
    <w:rsid w:val="007E0590"/>
    <w:rsid w:val="007E0B9A"/>
    <w:rsid w:val="007E58A4"/>
    <w:rsid w:val="007F2C1F"/>
    <w:rsid w:val="007F7163"/>
    <w:rsid w:val="007F7D0F"/>
    <w:rsid w:val="00803669"/>
    <w:rsid w:val="008064AD"/>
    <w:rsid w:val="0081723F"/>
    <w:rsid w:val="00841147"/>
    <w:rsid w:val="00843677"/>
    <w:rsid w:val="00843B43"/>
    <w:rsid w:val="00844C42"/>
    <w:rsid w:val="008522BF"/>
    <w:rsid w:val="008525E4"/>
    <w:rsid w:val="00853944"/>
    <w:rsid w:val="008554EB"/>
    <w:rsid w:val="00861A23"/>
    <w:rsid w:val="00870978"/>
    <w:rsid w:val="008721D7"/>
    <w:rsid w:val="00872894"/>
    <w:rsid w:val="0087554A"/>
    <w:rsid w:val="00876B2E"/>
    <w:rsid w:val="008800BC"/>
    <w:rsid w:val="008846D5"/>
    <w:rsid w:val="0088474D"/>
    <w:rsid w:val="008860C0"/>
    <w:rsid w:val="00890E73"/>
    <w:rsid w:val="0089703C"/>
    <w:rsid w:val="008974DD"/>
    <w:rsid w:val="008A00CD"/>
    <w:rsid w:val="008A3056"/>
    <w:rsid w:val="008A3423"/>
    <w:rsid w:val="008A434D"/>
    <w:rsid w:val="008A4486"/>
    <w:rsid w:val="008A4A18"/>
    <w:rsid w:val="008B0BED"/>
    <w:rsid w:val="008B143A"/>
    <w:rsid w:val="008B2386"/>
    <w:rsid w:val="008B2E16"/>
    <w:rsid w:val="008C74ED"/>
    <w:rsid w:val="008C7D65"/>
    <w:rsid w:val="008D1795"/>
    <w:rsid w:val="008D4152"/>
    <w:rsid w:val="008D55DC"/>
    <w:rsid w:val="008D75C3"/>
    <w:rsid w:val="008E0777"/>
    <w:rsid w:val="008E09EC"/>
    <w:rsid w:val="008E163B"/>
    <w:rsid w:val="008E23F4"/>
    <w:rsid w:val="008E3795"/>
    <w:rsid w:val="008F14D6"/>
    <w:rsid w:val="008F790C"/>
    <w:rsid w:val="00900036"/>
    <w:rsid w:val="00907A90"/>
    <w:rsid w:val="00910F02"/>
    <w:rsid w:val="00914093"/>
    <w:rsid w:val="00914D09"/>
    <w:rsid w:val="00921F8B"/>
    <w:rsid w:val="00924BB0"/>
    <w:rsid w:val="009262DD"/>
    <w:rsid w:val="00926412"/>
    <w:rsid w:val="009267CA"/>
    <w:rsid w:val="00930860"/>
    <w:rsid w:val="00932341"/>
    <w:rsid w:val="0093322E"/>
    <w:rsid w:val="00934EA1"/>
    <w:rsid w:val="009357F1"/>
    <w:rsid w:val="009361F7"/>
    <w:rsid w:val="00936985"/>
    <w:rsid w:val="00940D2E"/>
    <w:rsid w:val="009413BD"/>
    <w:rsid w:val="009429D3"/>
    <w:rsid w:val="009444AE"/>
    <w:rsid w:val="00944CAC"/>
    <w:rsid w:val="009536B2"/>
    <w:rsid w:val="00953883"/>
    <w:rsid w:val="00963C14"/>
    <w:rsid w:val="0096429C"/>
    <w:rsid w:val="009657A5"/>
    <w:rsid w:val="00970B3C"/>
    <w:rsid w:val="00971E5B"/>
    <w:rsid w:val="0097323E"/>
    <w:rsid w:val="00973D76"/>
    <w:rsid w:val="00974119"/>
    <w:rsid w:val="0097663E"/>
    <w:rsid w:val="009804E6"/>
    <w:rsid w:val="0098278C"/>
    <w:rsid w:val="00982A3C"/>
    <w:rsid w:val="009863A8"/>
    <w:rsid w:val="00987B29"/>
    <w:rsid w:val="0099073A"/>
    <w:rsid w:val="00990EBF"/>
    <w:rsid w:val="009949B4"/>
    <w:rsid w:val="0099594F"/>
    <w:rsid w:val="00996511"/>
    <w:rsid w:val="009977A6"/>
    <w:rsid w:val="009A2BFD"/>
    <w:rsid w:val="009A5815"/>
    <w:rsid w:val="009A6D09"/>
    <w:rsid w:val="009A755E"/>
    <w:rsid w:val="009B077C"/>
    <w:rsid w:val="009B1535"/>
    <w:rsid w:val="009B30A1"/>
    <w:rsid w:val="009B41EC"/>
    <w:rsid w:val="009C05B3"/>
    <w:rsid w:val="009C325B"/>
    <w:rsid w:val="009C54D7"/>
    <w:rsid w:val="009D02F4"/>
    <w:rsid w:val="009D16C9"/>
    <w:rsid w:val="009D195C"/>
    <w:rsid w:val="009E1B4E"/>
    <w:rsid w:val="009E1C83"/>
    <w:rsid w:val="009E20B6"/>
    <w:rsid w:val="009E345F"/>
    <w:rsid w:val="009E60CB"/>
    <w:rsid w:val="009E78D4"/>
    <w:rsid w:val="009F04E6"/>
    <w:rsid w:val="009F21BD"/>
    <w:rsid w:val="009F3005"/>
    <w:rsid w:val="009F46B2"/>
    <w:rsid w:val="009F503C"/>
    <w:rsid w:val="00A01730"/>
    <w:rsid w:val="00A06D45"/>
    <w:rsid w:val="00A1288F"/>
    <w:rsid w:val="00A133EC"/>
    <w:rsid w:val="00A134D8"/>
    <w:rsid w:val="00A13D80"/>
    <w:rsid w:val="00A1536D"/>
    <w:rsid w:val="00A1548C"/>
    <w:rsid w:val="00A21FDE"/>
    <w:rsid w:val="00A23016"/>
    <w:rsid w:val="00A24151"/>
    <w:rsid w:val="00A24B27"/>
    <w:rsid w:val="00A344F6"/>
    <w:rsid w:val="00A346D6"/>
    <w:rsid w:val="00A3486E"/>
    <w:rsid w:val="00A34D20"/>
    <w:rsid w:val="00A40469"/>
    <w:rsid w:val="00A41B36"/>
    <w:rsid w:val="00A454AF"/>
    <w:rsid w:val="00A47AA2"/>
    <w:rsid w:val="00A52DF4"/>
    <w:rsid w:val="00A53952"/>
    <w:rsid w:val="00A551A9"/>
    <w:rsid w:val="00A55943"/>
    <w:rsid w:val="00A61BE3"/>
    <w:rsid w:val="00A61CEE"/>
    <w:rsid w:val="00A64D72"/>
    <w:rsid w:val="00A658A5"/>
    <w:rsid w:val="00A67347"/>
    <w:rsid w:val="00A71B0A"/>
    <w:rsid w:val="00A72B80"/>
    <w:rsid w:val="00A757D6"/>
    <w:rsid w:val="00A779AF"/>
    <w:rsid w:val="00A8006B"/>
    <w:rsid w:val="00A80458"/>
    <w:rsid w:val="00A81D01"/>
    <w:rsid w:val="00A82186"/>
    <w:rsid w:val="00A829C1"/>
    <w:rsid w:val="00A83B99"/>
    <w:rsid w:val="00A85431"/>
    <w:rsid w:val="00A85C84"/>
    <w:rsid w:val="00A85D5F"/>
    <w:rsid w:val="00A86A97"/>
    <w:rsid w:val="00A912D1"/>
    <w:rsid w:val="00A920E3"/>
    <w:rsid w:val="00A9271A"/>
    <w:rsid w:val="00A94048"/>
    <w:rsid w:val="00AA1EA4"/>
    <w:rsid w:val="00AA47A2"/>
    <w:rsid w:val="00AB0C39"/>
    <w:rsid w:val="00AB2158"/>
    <w:rsid w:val="00AB567C"/>
    <w:rsid w:val="00AB64D5"/>
    <w:rsid w:val="00AD294F"/>
    <w:rsid w:val="00AD5B28"/>
    <w:rsid w:val="00AD68A5"/>
    <w:rsid w:val="00AE0DBB"/>
    <w:rsid w:val="00AE2964"/>
    <w:rsid w:val="00AE6072"/>
    <w:rsid w:val="00AE6223"/>
    <w:rsid w:val="00AF0039"/>
    <w:rsid w:val="00AF68D8"/>
    <w:rsid w:val="00B03E79"/>
    <w:rsid w:val="00B04986"/>
    <w:rsid w:val="00B066B7"/>
    <w:rsid w:val="00B12306"/>
    <w:rsid w:val="00B159C9"/>
    <w:rsid w:val="00B1629A"/>
    <w:rsid w:val="00B200A0"/>
    <w:rsid w:val="00B200DB"/>
    <w:rsid w:val="00B22810"/>
    <w:rsid w:val="00B2321A"/>
    <w:rsid w:val="00B26063"/>
    <w:rsid w:val="00B3310A"/>
    <w:rsid w:val="00B33EF8"/>
    <w:rsid w:val="00B362A8"/>
    <w:rsid w:val="00B40D76"/>
    <w:rsid w:val="00B41C17"/>
    <w:rsid w:val="00B4360D"/>
    <w:rsid w:val="00B4545B"/>
    <w:rsid w:val="00B46EAD"/>
    <w:rsid w:val="00B47CB5"/>
    <w:rsid w:val="00B51726"/>
    <w:rsid w:val="00B52726"/>
    <w:rsid w:val="00B52CB6"/>
    <w:rsid w:val="00B53246"/>
    <w:rsid w:val="00B5465E"/>
    <w:rsid w:val="00B55102"/>
    <w:rsid w:val="00B55C67"/>
    <w:rsid w:val="00B56064"/>
    <w:rsid w:val="00B57B2A"/>
    <w:rsid w:val="00B6443B"/>
    <w:rsid w:val="00B70CF4"/>
    <w:rsid w:val="00B75A69"/>
    <w:rsid w:val="00B825C9"/>
    <w:rsid w:val="00B90555"/>
    <w:rsid w:val="00B967BB"/>
    <w:rsid w:val="00B96A86"/>
    <w:rsid w:val="00B97112"/>
    <w:rsid w:val="00BA1620"/>
    <w:rsid w:val="00BA1B71"/>
    <w:rsid w:val="00BA1F5E"/>
    <w:rsid w:val="00BA3CFB"/>
    <w:rsid w:val="00BA4E17"/>
    <w:rsid w:val="00BB0554"/>
    <w:rsid w:val="00BB10F3"/>
    <w:rsid w:val="00BB3A21"/>
    <w:rsid w:val="00BB3A2F"/>
    <w:rsid w:val="00BB53C5"/>
    <w:rsid w:val="00BB7565"/>
    <w:rsid w:val="00BC263C"/>
    <w:rsid w:val="00BC74A7"/>
    <w:rsid w:val="00BD3AEA"/>
    <w:rsid w:val="00BD5D46"/>
    <w:rsid w:val="00BE07F2"/>
    <w:rsid w:val="00BE26C8"/>
    <w:rsid w:val="00BE4B90"/>
    <w:rsid w:val="00BE4C9C"/>
    <w:rsid w:val="00BE5FAD"/>
    <w:rsid w:val="00BF2F5B"/>
    <w:rsid w:val="00BF48BF"/>
    <w:rsid w:val="00BF5CD4"/>
    <w:rsid w:val="00BF6D7F"/>
    <w:rsid w:val="00BF7831"/>
    <w:rsid w:val="00BF7ECC"/>
    <w:rsid w:val="00C040B9"/>
    <w:rsid w:val="00C04568"/>
    <w:rsid w:val="00C05308"/>
    <w:rsid w:val="00C05E7B"/>
    <w:rsid w:val="00C16282"/>
    <w:rsid w:val="00C22290"/>
    <w:rsid w:val="00C2538F"/>
    <w:rsid w:val="00C26435"/>
    <w:rsid w:val="00C26A72"/>
    <w:rsid w:val="00C35D1F"/>
    <w:rsid w:val="00C36CA3"/>
    <w:rsid w:val="00C40546"/>
    <w:rsid w:val="00C41EE4"/>
    <w:rsid w:val="00C41F11"/>
    <w:rsid w:val="00C430C9"/>
    <w:rsid w:val="00C439EC"/>
    <w:rsid w:val="00C45E21"/>
    <w:rsid w:val="00C468F0"/>
    <w:rsid w:val="00C52A4E"/>
    <w:rsid w:val="00C5356E"/>
    <w:rsid w:val="00C56593"/>
    <w:rsid w:val="00C62654"/>
    <w:rsid w:val="00C67A41"/>
    <w:rsid w:val="00C70C78"/>
    <w:rsid w:val="00C712AC"/>
    <w:rsid w:val="00C7219F"/>
    <w:rsid w:val="00C76180"/>
    <w:rsid w:val="00C76D1B"/>
    <w:rsid w:val="00C812D0"/>
    <w:rsid w:val="00C83785"/>
    <w:rsid w:val="00C842D4"/>
    <w:rsid w:val="00C843DE"/>
    <w:rsid w:val="00C87394"/>
    <w:rsid w:val="00C923E2"/>
    <w:rsid w:val="00C948BD"/>
    <w:rsid w:val="00CA188A"/>
    <w:rsid w:val="00CA4255"/>
    <w:rsid w:val="00CA4B07"/>
    <w:rsid w:val="00CA6496"/>
    <w:rsid w:val="00CA789B"/>
    <w:rsid w:val="00CB1515"/>
    <w:rsid w:val="00CB181C"/>
    <w:rsid w:val="00CB5000"/>
    <w:rsid w:val="00CB7228"/>
    <w:rsid w:val="00CC00B4"/>
    <w:rsid w:val="00CC436B"/>
    <w:rsid w:val="00CC6050"/>
    <w:rsid w:val="00CC6DB4"/>
    <w:rsid w:val="00CD0827"/>
    <w:rsid w:val="00CD1EBE"/>
    <w:rsid w:val="00CD567B"/>
    <w:rsid w:val="00CD72FD"/>
    <w:rsid w:val="00CE1B5C"/>
    <w:rsid w:val="00CE21FB"/>
    <w:rsid w:val="00CE343D"/>
    <w:rsid w:val="00CE68C6"/>
    <w:rsid w:val="00CF1D1F"/>
    <w:rsid w:val="00CF22D7"/>
    <w:rsid w:val="00D00689"/>
    <w:rsid w:val="00D02B5F"/>
    <w:rsid w:val="00D04631"/>
    <w:rsid w:val="00D10FC7"/>
    <w:rsid w:val="00D11346"/>
    <w:rsid w:val="00D1188F"/>
    <w:rsid w:val="00D16514"/>
    <w:rsid w:val="00D229D7"/>
    <w:rsid w:val="00D24332"/>
    <w:rsid w:val="00D25E99"/>
    <w:rsid w:val="00D30125"/>
    <w:rsid w:val="00D30A2A"/>
    <w:rsid w:val="00D30D1F"/>
    <w:rsid w:val="00D35C88"/>
    <w:rsid w:val="00D424A6"/>
    <w:rsid w:val="00D426A1"/>
    <w:rsid w:val="00D429EC"/>
    <w:rsid w:val="00D42D87"/>
    <w:rsid w:val="00D43017"/>
    <w:rsid w:val="00D43239"/>
    <w:rsid w:val="00D43483"/>
    <w:rsid w:val="00D455C3"/>
    <w:rsid w:val="00D508E8"/>
    <w:rsid w:val="00D57616"/>
    <w:rsid w:val="00D602F0"/>
    <w:rsid w:val="00D61E01"/>
    <w:rsid w:val="00D63DD2"/>
    <w:rsid w:val="00D64245"/>
    <w:rsid w:val="00D64A3B"/>
    <w:rsid w:val="00D70BD4"/>
    <w:rsid w:val="00D724EB"/>
    <w:rsid w:val="00D75E09"/>
    <w:rsid w:val="00D8256C"/>
    <w:rsid w:val="00D82E1D"/>
    <w:rsid w:val="00D84CF6"/>
    <w:rsid w:val="00D85610"/>
    <w:rsid w:val="00D86B11"/>
    <w:rsid w:val="00D87453"/>
    <w:rsid w:val="00D964D3"/>
    <w:rsid w:val="00D976F5"/>
    <w:rsid w:val="00DA3672"/>
    <w:rsid w:val="00DA5A1B"/>
    <w:rsid w:val="00DA77C9"/>
    <w:rsid w:val="00DB6014"/>
    <w:rsid w:val="00DB6BAF"/>
    <w:rsid w:val="00DC060E"/>
    <w:rsid w:val="00DC6397"/>
    <w:rsid w:val="00DC7AA5"/>
    <w:rsid w:val="00DC7AE4"/>
    <w:rsid w:val="00DD04DE"/>
    <w:rsid w:val="00DD1330"/>
    <w:rsid w:val="00DD15DE"/>
    <w:rsid w:val="00DD356F"/>
    <w:rsid w:val="00DD4170"/>
    <w:rsid w:val="00DD4215"/>
    <w:rsid w:val="00DE1BE9"/>
    <w:rsid w:val="00DE205E"/>
    <w:rsid w:val="00DE2ED5"/>
    <w:rsid w:val="00DE31E1"/>
    <w:rsid w:val="00DE32A8"/>
    <w:rsid w:val="00DE354E"/>
    <w:rsid w:val="00DE73E7"/>
    <w:rsid w:val="00DF035D"/>
    <w:rsid w:val="00DF0A40"/>
    <w:rsid w:val="00DF1093"/>
    <w:rsid w:val="00DF231E"/>
    <w:rsid w:val="00DF5CAD"/>
    <w:rsid w:val="00DF7581"/>
    <w:rsid w:val="00DF793B"/>
    <w:rsid w:val="00E02BB9"/>
    <w:rsid w:val="00E04F23"/>
    <w:rsid w:val="00E06C78"/>
    <w:rsid w:val="00E120AB"/>
    <w:rsid w:val="00E151E2"/>
    <w:rsid w:val="00E1694F"/>
    <w:rsid w:val="00E25EFD"/>
    <w:rsid w:val="00E26EC4"/>
    <w:rsid w:val="00E26FDD"/>
    <w:rsid w:val="00E313CF"/>
    <w:rsid w:val="00E33A89"/>
    <w:rsid w:val="00E346A7"/>
    <w:rsid w:val="00E352A8"/>
    <w:rsid w:val="00E376BF"/>
    <w:rsid w:val="00E376D0"/>
    <w:rsid w:val="00E37FC4"/>
    <w:rsid w:val="00E40AD9"/>
    <w:rsid w:val="00E42BF5"/>
    <w:rsid w:val="00E43EEF"/>
    <w:rsid w:val="00E457BD"/>
    <w:rsid w:val="00E50174"/>
    <w:rsid w:val="00E51C86"/>
    <w:rsid w:val="00E52D7D"/>
    <w:rsid w:val="00E52EE6"/>
    <w:rsid w:val="00E6082A"/>
    <w:rsid w:val="00E60E99"/>
    <w:rsid w:val="00E63C6C"/>
    <w:rsid w:val="00E664BF"/>
    <w:rsid w:val="00E66DD8"/>
    <w:rsid w:val="00E70BB4"/>
    <w:rsid w:val="00E70F94"/>
    <w:rsid w:val="00E71CC2"/>
    <w:rsid w:val="00E73ACD"/>
    <w:rsid w:val="00E75487"/>
    <w:rsid w:val="00E7632B"/>
    <w:rsid w:val="00E76A60"/>
    <w:rsid w:val="00E779F4"/>
    <w:rsid w:val="00E80602"/>
    <w:rsid w:val="00E810C5"/>
    <w:rsid w:val="00E82670"/>
    <w:rsid w:val="00E83D82"/>
    <w:rsid w:val="00E87BE9"/>
    <w:rsid w:val="00E91BED"/>
    <w:rsid w:val="00E91CE7"/>
    <w:rsid w:val="00E96B52"/>
    <w:rsid w:val="00E9708E"/>
    <w:rsid w:val="00EA2128"/>
    <w:rsid w:val="00EA54A1"/>
    <w:rsid w:val="00EA562D"/>
    <w:rsid w:val="00EB0E17"/>
    <w:rsid w:val="00EB364A"/>
    <w:rsid w:val="00EB56CD"/>
    <w:rsid w:val="00EB72E3"/>
    <w:rsid w:val="00EB7C7C"/>
    <w:rsid w:val="00EC06A1"/>
    <w:rsid w:val="00EC0A99"/>
    <w:rsid w:val="00EC1D7F"/>
    <w:rsid w:val="00EC2B58"/>
    <w:rsid w:val="00EC3BE4"/>
    <w:rsid w:val="00EC4CC6"/>
    <w:rsid w:val="00ED0AAF"/>
    <w:rsid w:val="00ED3A34"/>
    <w:rsid w:val="00ED4111"/>
    <w:rsid w:val="00EE0860"/>
    <w:rsid w:val="00EE094F"/>
    <w:rsid w:val="00EE1769"/>
    <w:rsid w:val="00EE231C"/>
    <w:rsid w:val="00EF0122"/>
    <w:rsid w:val="00EF02BC"/>
    <w:rsid w:val="00EF0D53"/>
    <w:rsid w:val="00EF2B64"/>
    <w:rsid w:val="00EF2EDF"/>
    <w:rsid w:val="00EF3A8F"/>
    <w:rsid w:val="00EF5838"/>
    <w:rsid w:val="00EF7D24"/>
    <w:rsid w:val="00F0063E"/>
    <w:rsid w:val="00F00D16"/>
    <w:rsid w:val="00F0647A"/>
    <w:rsid w:val="00F079C3"/>
    <w:rsid w:val="00F07A3F"/>
    <w:rsid w:val="00F07CB8"/>
    <w:rsid w:val="00F11731"/>
    <w:rsid w:val="00F1258D"/>
    <w:rsid w:val="00F139E7"/>
    <w:rsid w:val="00F14272"/>
    <w:rsid w:val="00F15A1F"/>
    <w:rsid w:val="00F16728"/>
    <w:rsid w:val="00F17149"/>
    <w:rsid w:val="00F25C6A"/>
    <w:rsid w:val="00F329C1"/>
    <w:rsid w:val="00F32F7B"/>
    <w:rsid w:val="00F333FC"/>
    <w:rsid w:val="00F33686"/>
    <w:rsid w:val="00F33EFF"/>
    <w:rsid w:val="00F40C80"/>
    <w:rsid w:val="00F4106E"/>
    <w:rsid w:val="00F411F0"/>
    <w:rsid w:val="00F439DD"/>
    <w:rsid w:val="00F46481"/>
    <w:rsid w:val="00F522CE"/>
    <w:rsid w:val="00F56D77"/>
    <w:rsid w:val="00F654A1"/>
    <w:rsid w:val="00F660FC"/>
    <w:rsid w:val="00F743DC"/>
    <w:rsid w:val="00F75DF3"/>
    <w:rsid w:val="00F82769"/>
    <w:rsid w:val="00F84427"/>
    <w:rsid w:val="00F8538F"/>
    <w:rsid w:val="00F877E0"/>
    <w:rsid w:val="00F929EF"/>
    <w:rsid w:val="00F93449"/>
    <w:rsid w:val="00F9349F"/>
    <w:rsid w:val="00F954E5"/>
    <w:rsid w:val="00FA054E"/>
    <w:rsid w:val="00FA210F"/>
    <w:rsid w:val="00FA2A79"/>
    <w:rsid w:val="00FA4577"/>
    <w:rsid w:val="00FA5D83"/>
    <w:rsid w:val="00FA5EFC"/>
    <w:rsid w:val="00FA7686"/>
    <w:rsid w:val="00FB026B"/>
    <w:rsid w:val="00FB0AA8"/>
    <w:rsid w:val="00FB1DCC"/>
    <w:rsid w:val="00FB4DD5"/>
    <w:rsid w:val="00FB5225"/>
    <w:rsid w:val="00FC40A8"/>
    <w:rsid w:val="00FC4F61"/>
    <w:rsid w:val="00FD025B"/>
    <w:rsid w:val="00FD186D"/>
    <w:rsid w:val="00FD2BFE"/>
    <w:rsid w:val="00FD3957"/>
    <w:rsid w:val="00FD57FB"/>
    <w:rsid w:val="00FE22A9"/>
    <w:rsid w:val="00FE60F7"/>
    <w:rsid w:val="00FE7813"/>
    <w:rsid w:val="00FF063B"/>
    <w:rsid w:val="00FF389B"/>
    <w:rsid w:val="00FF5A38"/>
    <w:rsid w:val="00FF72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."/>
  <w:listSeparator w:val=","/>
  <w14:docId w14:val="501B0CA4"/>
  <w15:docId w15:val="{FB0D28AB-8F18-4281-A352-4183C813D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EFA"/>
    <w:rPr>
      <w:rFonts w:ascii="Garamond" w:hAnsi="Garamond"/>
      <w:sz w:val="23"/>
      <w:szCs w:val="24"/>
    </w:rPr>
  </w:style>
  <w:style w:type="paragraph" w:styleId="Heading1">
    <w:name w:val="heading 1"/>
    <w:basedOn w:val="Normal"/>
    <w:next w:val="Normal"/>
    <w:link w:val="Heading1Char"/>
    <w:qFormat/>
    <w:rsid w:val="003F2658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3F2658"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rsid w:val="003F2658"/>
    <w:pPr>
      <w:keepNext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rsid w:val="003F2658"/>
    <w:pPr>
      <w:keepNext/>
      <w:tabs>
        <w:tab w:val="num" w:pos="2880"/>
      </w:tabs>
      <w:autoSpaceDE w:val="0"/>
      <w:autoSpaceDN w:val="0"/>
      <w:ind w:left="360" w:hanging="360"/>
      <w:outlineLvl w:val="3"/>
    </w:pPr>
    <w:rPr>
      <w:rFonts w:ascii="Times New Roman" w:hAnsi="Times New Roman"/>
      <w:b/>
      <w:bCs/>
      <w:sz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3F265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9">
    <w:name w:val="heading 9"/>
    <w:basedOn w:val="Normal"/>
    <w:next w:val="Normal"/>
    <w:qFormat/>
    <w:rsid w:val="003F2658"/>
    <w:pPr>
      <w:keepNext/>
      <w:autoSpaceDE w:val="0"/>
      <w:autoSpaceDN w:val="0"/>
      <w:outlineLvl w:val="8"/>
    </w:pPr>
    <w:rPr>
      <w:rFonts w:ascii="Times New Roman" w:hAnsi="Times New Roman"/>
      <w:i/>
      <w:i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3F2658"/>
    <w:pPr>
      <w:autoSpaceDE w:val="0"/>
      <w:autoSpaceDN w:val="0"/>
      <w:spacing w:line="240" w:lineRule="atLeast"/>
      <w:jc w:val="both"/>
    </w:pPr>
    <w:rPr>
      <w:rFonts w:ascii="Arial" w:hAnsi="Arial" w:cs="Arial"/>
      <w:sz w:val="18"/>
      <w:szCs w:val="18"/>
    </w:rPr>
  </w:style>
  <w:style w:type="paragraph" w:styleId="BodyText">
    <w:name w:val="Body Text"/>
    <w:basedOn w:val="Normal"/>
    <w:semiHidden/>
    <w:rsid w:val="003F2658"/>
    <w:pPr>
      <w:spacing w:line="240" w:lineRule="atLeast"/>
      <w:jc w:val="both"/>
    </w:pPr>
    <w:rPr>
      <w:rFonts w:cs="Arial"/>
      <w:sz w:val="20"/>
      <w:szCs w:val="18"/>
    </w:rPr>
  </w:style>
  <w:style w:type="paragraph" w:styleId="BodyText2">
    <w:name w:val="Body Text 2"/>
    <w:basedOn w:val="Normal"/>
    <w:semiHidden/>
    <w:rsid w:val="003F2658"/>
    <w:pPr>
      <w:spacing w:line="240" w:lineRule="atLeast"/>
      <w:jc w:val="both"/>
    </w:pPr>
    <w:rPr>
      <w:rFonts w:cs="Arial"/>
      <w:sz w:val="21"/>
      <w:szCs w:val="18"/>
    </w:rPr>
  </w:style>
  <w:style w:type="paragraph" w:styleId="Header">
    <w:name w:val="header"/>
    <w:basedOn w:val="Normal"/>
    <w:link w:val="HeaderChar"/>
    <w:uiPriority w:val="99"/>
    <w:rsid w:val="003F2658"/>
    <w:pPr>
      <w:tabs>
        <w:tab w:val="center" w:pos="4320"/>
        <w:tab w:val="right" w:pos="8640"/>
      </w:tabs>
      <w:autoSpaceDE w:val="0"/>
      <w:autoSpaceDN w:val="0"/>
    </w:pPr>
    <w:rPr>
      <w:rFonts w:ascii="Times New Roman" w:hAnsi="Times New Roman"/>
      <w:sz w:val="24"/>
    </w:rPr>
  </w:style>
  <w:style w:type="paragraph" w:styleId="NormalWeb">
    <w:name w:val="Normal (Web)"/>
    <w:basedOn w:val="Normal"/>
    <w:uiPriority w:val="99"/>
    <w:unhideWhenUsed/>
    <w:rsid w:val="003F2658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Strong">
    <w:name w:val="Strong"/>
    <w:basedOn w:val="DefaultParagraphFont"/>
    <w:uiPriority w:val="22"/>
    <w:qFormat/>
    <w:rsid w:val="003F2658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2658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26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65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3F2658"/>
    <w:rPr>
      <w:rFonts w:ascii="Garamond" w:hAnsi="Garamond"/>
      <w:b/>
      <w:bCs/>
      <w:sz w:val="23"/>
      <w:szCs w:val="24"/>
    </w:rPr>
  </w:style>
  <w:style w:type="table" w:styleId="TableGrid">
    <w:name w:val="Table Grid"/>
    <w:basedOn w:val="TableNormal"/>
    <w:uiPriority w:val="59"/>
    <w:rsid w:val="003F265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me">
    <w:name w:val="Name"/>
    <w:basedOn w:val="DefaultParagraphFont"/>
    <w:qFormat/>
    <w:rsid w:val="003F2658"/>
    <w:rPr>
      <w:rFonts w:ascii="Tahoma" w:hAnsi="Tahoma" w:cs="Tahoma"/>
      <w:b/>
      <w:bCs/>
      <w:caps/>
      <w:sz w:val="34"/>
      <w:szCs w:val="34"/>
    </w:rPr>
  </w:style>
  <w:style w:type="character" w:customStyle="1" w:styleId="Address">
    <w:name w:val="Address"/>
    <w:basedOn w:val="DefaultParagraphFont"/>
    <w:qFormat/>
    <w:rsid w:val="003F2658"/>
    <w:rPr>
      <w:rFonts w:ascii="Tahoma" w:hAnsi="Tahoma" w:cs="Tahoma"/>
      <w:sz w:val="17"/>
      <w:szCs w:val="17"/>
    </w:rPr>
  </w:style>
  <w:style w:type="paragraph" w:customStyle="1" w:styleId="Sectionheaders">
    <w:name w:val="Section headers"/>
    <w:basedOn w:val="Heading1"/>
    <w:qFormat/>
    <w:rsid w:val="003F2658"/>
    <w:pPr>
      <w:spacing w:before="80" w:after="120"/>
    </w:pPr>
    <w:rPr>
      <w:rFonts w:ascii="Tahoma" w:hAnsi="Tahoma" w:cs="Tahoma"/>
      <w:sz w:val="28"/>
    </w:rPr>
  </w:style>
  <w:style w:type="paragraph" w:customStyle="1" w:styleId="KeyResultsBullets">
    <w:name w:val="Key Results Bullets"/>
    <w:basedOn w:val="Normal"/>
    <w:qFormat/>
    <w:rsid w:val="003F2658"/>
    <w:pPr>
      <w:numPr>
        <w:numId w:val="1"/>
      </w:numPr>
      <w:spacing w:before="120"/>
      <w:jc w:val="both"/>
    </w:pPr>
    <w:rPr>
      <w:rFonts w:ascii="Tahoma" w:hAnsi="Tahoma" w:cs="Tahoma"/>
      <w:color w:val="000000"/>
      <w:sz w:val="20"/>
      <w:szCs w:val="20"/>
    </w:rPr>
  </w:style>
  <w:style w:type="paragraph" w:customStyle="1" w:styleId="Line">
    <w:name w:val="Line"/>
    <w:basedOn w:val="Normal"/>
    <w:qFormat/>
    <w:rsid w:val="003F2658"/>
    <w:rPr>
      <w:rFonts w:ascii="Tahoma" w:hAnsi="Tahoma" w:cs="Tahoma"/>
      <w:noProof/>
      <w:sz w:val="20"/>
    </w:rPr>
  </w:style>
  <w:style w:type="paragraph" w:customStyle="1" w:styleId="Spacer">
    <w:name w:val="Spacer"/>
    <w:basedOn w:val="Normal"/>
    <w:qFormat/>
    <w:rsid w:val="003F2658"/>
    <w:rPr>
      <w:rFonts w:ascii="Tahoma" w:hAnsi="Tahoma" w:cs="Tahoma"/>
    </w:rPr>
  </w:style>
  <w:style w:type="paragraph" w:customStyle="1" w:styleId="Spacershort">
    <w:name w:val="Spacer short"/>
    <w:basedOn w:val="Sectionheaders"/>
    <w:qFormat/>
    <w:rsid w:val="003F2658"/>
    <w:pPr>
      <w:pBdr>
        <w:top w:val="single" w:sz="18" w:space="1" w:color="0070C0"/>
      </w:pBdr>
    </w:pPr>
    <w:rPr>
      <w:sz w:val="8"/>
      <w:szCs w:val="8"/>
    </w:rPr>
  </w:style>
  <w:style w:type="paragraph" w:customStyle="1" w:styleId="Spacer4">
    <w:name w:val="Spacer .4"/>
    <w:basedOn w:val="Spacer"/>
    <w:qFormat/>
    <w:rsid w:val="003F2658"/>
    <w:rPr>
      <w:sz w:val="8"/>
      <w:szCs w:val="8"/>
    </w:rPr>
  </w:style>
  <w:style w:type="character" w:customStyle="1" w:styleId="Keyskillsinclude">
    <w:name w:val="Key skills include"/>
    <w:basedOn w:val="DefaultParagraphFont"/>
    <w:qFormat/>
    <w:rsid w:val="003F2658"/>
    <w:rPr>
      <w:rFonts w:ascii="Tahoma" w:hAnsi="Tahoma" w:cs="Tahoma"/>
      <w:i/>
      <w:sz w:val="20"/>
      <w:szCs w:val="20"/>
    </w:rPr>
  </w:style>
  <w:style w:type="character" w:customStyle="1" w:styleId="Summarytext">
    <w:name w:val="Summary text"/>
    <w:basedOn w:val="DefaultParagraphFont"/>
    <w:qFormat/>
    <w:rsid w:val="003F2658"/>
    <w:rPr>
      <w:rFonts w:ascii="Calibri" w:hAnsi="Calibri" w:cs="Tahoma"/>
      <w:sz w:val="20"/>
      <w:szCs w:val="20"/>
    </w:rPr>
  </w:style>
  <w:style w:type="character" w:customStyle="1" w:styleId="Keyresultsunderlined">
    <w:name w:val="Key results underlined"/>
    <w:basedOn w:val="DefaultParagraphFont"/>
    <w:qFormat/>
    <w:rsid w:val="003F2658"/>
    <w:rPr>
      <w:rFonts w:ascii="Tahoma" w:hAnsi="Tahoma" w:cs="Tahoma"/>
      <w:i/>
      <w:spacing w:val="-3"/>
      <w:sz w:val="20"/>
      <w:szCs w:val="20"/>
      <w:u w:val="single"/>
    </w:rPr>
  </w:style>
  <w:style w:type="character" w:customStyle="1" w:styleId="Italicstext">
    <w:name w:val="Italics text"/>
    <w:basedOn w:val="DefaultParagraphFont"/>
    <w:qFormat/>
    <w:rsid w:val="003F2658"/>
    <w:rPr>
      <w:rFonts w:ascii="Tahoma" w:hAnsi="Tahoma" w:cs="Tahoma"/>
      <w:i/>
      <w:spacing w:val="-3"/>
      <w:sz w:val="20"/>
      <w:szCs w:val="20"/>
    </w:rPr>
  </w:style>
  <w:style w:type="character" w:customStyle="1" w:styleId="Employername">
    <w:name w:val="Employer name"/>
    <w:basedOn w:val="DefaultParagraphFont"/>
    <w:qFormat/>
    <w:rsid w:val="003F2658"/>
    <w:rPr>
      <w:rFonts w:ascii="Tahoma" w:hAnsi="Tahoma" w:cs="Tahoma"/>
      <w:sz w:val="20"/>
      <w:szCs w:val="20"/>
    </w:rPr>
  </w:style>
  <w:style w:type="character" w:customStyle="1" w:styleId="Jobtitleunderlined">
    <w:name w:val="Job title underlined"/>
    <w:basedOn w:val="DefaultParagraphFont"/>
    <w:qFormat/>
    <w:rsid w:val="003F2658"/>
    <w:rPr>
      <w:rFonts w:ascii="Tahoma" w:hAnsi="Tahoma" w:cs="Tahoma"/>
      <w:b/>
      <w:sz w:val="20"/>
      <w:szCs w:val="20"/>
      <w:u w:val="single"/>
    </w:rPr>
  </w:style>
  <w:style w:type="character" w:customStyle="1" w:styleId="Bold">
    <w:name w:val="Bold"/>
    <w:basedOn w:val="DefaultParagraphFont"/>
    <w:qFormat/>
    <w:rsid w:val="003F2658"/>
    <w:rPr>
      <w:rFonts w:ascii="Tahoma" w:hAnsi="Tahoma" w:cs="Tahoma"/>
      <w:b/>
      <w:sz w:val="20"/>
      <w:szCs w:val="20"/>
    </w:rPr>
  </w:style>
  <w:style w:type="character" w:customStyle="1" w:styleId="Testimonial">
    <w:name w:val="Testimonial"/>
    <w:basedOn w:val="DefaultParagraphFont"/>
    <w:qFormat/>
    <w:rsid w:val="003F2658"/>
    <w:rPr>
      <w:rFonts w:ascii="Tahoma" w:hAnsi="Tahoma" w:cs="Tahoma"/>
      <w:i/>
      <w:sz w:val="20"/>
      <w:szCs w:val="20"/>
    </w:rPr>
  </w:style>
  <w:style w:type="paragraph" w:customStyle="1" w:styleId="Bullets">
    <w:name w:val="Bullets"/>
    <w:basedOn w:val="Normal"/>
    <w:rsid w:val="003F2658"/>
    <w:pPr>
      <w:numPr>
        <w:numId w:val="2"/>
      </w:numPr>
    </w:pPr>
  </w:style>
  <w:style w:type="character" w:customStyle="1" w:styleId="Bullet">
    <w:name w:val="Bullet"/>
    <w:basedOn w:val="DefaultParagraphFont"/>
    <w:rsid w:val="003F2658"/>
    <w:rPr>
      <w:rFonts w:ascii="Calibri" w:hAnsi="Calibri" w:cs="Tahoma"/>
      <w:caps w:val="0"/>
      <w:color w:val="auto"/>
      <w:spacing w:val="0"/>
      <w:sz w:val="12"/>
      <w:szCs w:val="48"/>
    </w:rPr>
  </w:style>
  <w:style w:type="character" w:customStyle="1" w:styleId="StreetAddress">
    <w:name w:val="Street Address"/>
    <w:aliases w:val="Phone,Email"/>
    <w:basedOn w:val="Address"/>
    <w:rsid w:val="003F2658"/>
    <w:rPr>
      <w:rFonts w:ascii="Calibri" w:hAnsi="Calibri" w:cs="Tahoma"/>
      <w:sz w:val="21"/>
      <w:szCs w:val="17"/>
      <w:bdr w:val="none" w:sz="0" w:space="0" w:color="auto"/>
    </w:rPr>
  </w:style>
  <w:style w:type="character" w:customStyle="1" w:styleId="Phoneandemail">
    <w:name w:val="Phone and email"/>
    <w:basedOn w:val="DefaultParagraphFont"/>
    <w:rsid w:val="003F2658"/>
    <w:rPr>
      <w:rFonts w:ascii="Calibri" w:hAnsi="Calibri"/>
      <w:sz w:val="21"/>
    </w:rPr>
  </w:style>
  <w:style w:type="paragraph" w:customStyle="1" w:styleId="JobHeadline">
    <w:name w:val="Job Headline"/>
    <w:basedOn w:val="Normal"/>
    <w:link w:val="JobHeadlineChar"/>
    <w:qFormat/>
    <w:rsid w:val="003F2658"/>
    <w:pPr>
      <w:pBdr>
        <w:top w:val="single" w:sz="4" w:space="1" w:color="auto"/>
      </w:pBdr>
      <w:spacing w:before="120" w:after="80"/>
      <w:jc w:val="center"/>
    </w:pPr>
    <w:rPr>
      <w:rFonts w:ascii="Calibri" w:hAnsi="Calibri" w:cs="Arial"/>
      <w:b/>
      <w:color w:val="333399"/>
      <w:spacing w:val="50"/>
      <w:sz w:val="40"/>
      <w:szCs w:val="40"/>
    </w:rPr>
  </w:style>
  <w:style w:type="character" w:customStyle="1" w:styleId="Expertisetagline">
    <w:name w:val="Expertise tagline"/>
    <w:basedOn w:val="DefaultParagraphFont"/>
    <w:rsid w:val="003F2658"/>
    <w:rPr>
      <w:rFonts w:ascii="Calibri" w:hAnsi="Calibri" w:cs="Tahoma"/>
      <w:i/>
      <w:iCs/>
      <w:caps w:val="0"/>
      <w:color w:val="auto"/>
      <w:spacing w:val="0"/>
      <w:sz w:val="24"/>
      <w:szCs w:val="48"/>
      <w:bdr w:val="none" w:sz="0" w:space="0" w:color="auto"/>
    </w:rPr>
  </w:style>
  <w:style w:type="character" w:customStyle="1" w:styleId="JobHeadlineChar">
    <w:name w:val="Job Headline Char"/>
    <w:basedOn w:val="DefaultParagraphFont"/>
    <w:link w:val="JobHeadline"/>
    <w:rsid w:val="003F2658"/>
    <w:rPr>
      <w:rFonts w:ascii="Calibri" w:hAnsi="Calibri" w:cs="Arial"/>
      <w:b/>
      <w:color w:val="333399"/>
      <w:spacing w:val="50"/>
      <w:sz w:val="40"/>
      <w:szCs w:val="40"/>
    </w:rPr>
  </w:style>
  <w:style w:type="paragraph" w:customStyle="1" w:styleId="Qualifications">
    <w:name w:val="Qualifications"/>
    <w:basedOn w:val="Bullets"/>
    <w:rsid w:val="003F2658"/>
    <w:rPr>
      <w:rFonts w:ascii="Calibri" w:hAnsi="Calibri"/>
      <w:b/>
      <w:bCs/>
      <w:sz w:val="22"/>
    </w:rPr>
  </w:style>
  <w:style w:type="paragraph" w:customStyle="1" w:styleId="Topcredentials">
    <w:name w:val="Top credentials"/>
    <w:basedOn w:val="Normal"/>
    <w:rsid w:val="003F2658"/>
    <w:pPr>
      <w:ind w:left="270" w:right="486"/>
      <w:jc w:val="both"/>
    </w:pPr>
    <w:rPr>
      <w:rFonts w:ascii="Calibri" w:hAnsi="Calibri"/>
      <w:b/>
      <w:bCs/>
      <w:sz w:val="22"/>
      <w:szCs w:val="20"/>
    </w:rPr>
  </w:style>
  <w:style w:type="paragraph" w:customStyle="1" w:styleId="Credentials">
    <w:name w:val="Credentials"/>
    <w:basedOn w:val="Normal"/>
    <w:rsid w:val="003F2658"/>
    <w:pPr>
      <w:ind w:right="490"/>
      <w:jc w:val="both"/>
    </w:pPr>
    <w:rPr>
      <w:rFonts w:ascii="Calibri" w:hAnsi="Calibri"/>
      <w:b/>
      <w:bCs/>
      <w:sz w:val="22"/>
      <w:szCs w:val="20"/>
    </w:rPr>
  </w:style>
  <w:style w:type="paragraph" w:customStyle="1" w:styleId="Sections">
    <w:name w:val="Sections"/>
    <w:basedOn w:val="Spacer"/>
    <w:rsid w:val="003F2658"/>
    <w:pPr>
      <w:pBdr>
        <w:top w:val="single" w:sz="6" w:space="1" w:color="99CC00"/>
        <w:bottom w:val="single" w:sz="6" w:space="1" w:color="99CC00"/>
      </w:pBdr>
      <w:spacing w:before="160" w:after="160"/>
      <w:jc w:val="center"/>
    </w:pPr>
    <w:rPr>
      <w:rFonts w:ascii="Calibri" w:hAnsi="Calibri" w:cs="Times New Roman"/>
      <w:b/>
      <w:bCs/>
      <w:caps/>
      <w:color w:val="333399"/>
      <w:sz w:val="28"/>
      <w:szCs w:val="20"/>
    </w:rPr>
  </w:style>
  <w:style w:type="character" w:customStyle="1" w:styleId="Employer">
    <w:name w:val="Employer"/>
    <w:basedOn w:val="Employername"/>
    <w:rsid w:val="003F2658"/>
    <w:rPr>
      <w:rFonts w:ascii="Calibri" w:hAnsi="Calibri" w:cs="Tahoma"/>
      <w:b/>
      <w:bCs/>
      <w:caps/>
      <w:sz w:val="24"/>
      <w:szCs w:val="20"/>
    </w:rPr>
  </w:style>
  <w:style w:type="character" w:customStyle="1" w:styleId="Employerlocationandjobtitle">
    <w:name w:val="Employer location and job title"/>
    <w:basedOn w:val="Employername"/>
    <w:rsid w:val="003F2658"/>
    <w:rPr>
      <w:rFonts w:ascii="Calibri" w:hAnsi="Calibri" w:cs="Tahoma"/>
      <w:b/>
      <w:bCs/>
      <w:sz w:val="24"/>
      <w:szCs w:val="20"/>
      <w:bdr w:val="none" w:sz="0" w:space="0" w:color="auto"/>
    </w:rPr>
  </w:style>
  <w:style w:type="paragraph" w:customStyle="1" w:styleId="Testimonialquote">
    <w:name w:val="Testimonial quote"/>
    <w:basedOn w:val="Normal"/>
    <w:link w:val="TestimonialquoteChar"/>
    <w:qFormat/>
    <w:rsid w:val="003F2658"/>
    <w:pPr>
      <w:ind w:left="360" w:right="490"/>
      <w:jc w:val="center"/>
    </w:pPr>
    <w:rPr>
      <w:rFonts w:ascii="Calibri" w:hAnsi="Calibri" w:cs="Arial"/>
      <w:i/>
      <w:color w:val="D9FF6D"/>
      <w:sz w:val="22"/>
      <w:szCs w:val="22"/>
    </w:rPr>
  </w:style>
  <w:style w:type="character" w:customStyle="1" w:styleId="TestimonialquoteChar">
    <w:name w:val="Testimonial quote Char"/>
    <w:basedOn w:val="DefaultParagraphFont"/>
    <w:link w:val="Testimonialquote"/>
    <w:rsid w:val="003F2658"/>
    <w:rPr>
      <w:rFonts w:ascii="Calibri" w:hAnsi="Calibri" w:cs="Arial"/>
      <w:i/>
      <w:color w:val="D9FF6D"/>
      <w:sz w:val="22"/>
      <w:szCs w:val="22"/>
    </w:rPr>
  </w:style>
  <w:style w:type="paragraph" w:customStyle="1" w:styleId="FirstandLastName">
    <w:name w:val="First and Last Name"/>
    <w:basedOn w:val="Normal"/>
    <w:link w:val="FirstandLastNameChar"/>
    <w:qFormat/>
    <w:rsid w:val="003F2658"/>
    <w:pPr>
      <w:spacing w:before="120" w:after="40"/>
      <w:jc w:val="center"/>
    </w:pPr>
    <w:rPr>
      <w:rFonts w:ascii="Calibri" w:hAnsi="Calibri" w:cs="Arial"/>
      <w:b/>
      <w:bCs/>
      <w:color w:val="333399"/>
      <w:spacing w:val="50"/>
      <w:sz w:val="56"/>
      <w:szCs w:val="56"/>
    </w:rPr>
  </w:style>
  <w:style w:type="character" w:customStyle="1" w:styleId="FirstandLastNameChar">
    <w:name w:val="First and Last Name Char"/>
    <w:basedOn w:val="DefaultParagraphFont"/>
    <w:link w:val="FirstandLastName"/>
    <w:rsid w:val="003F2658"/>
    <w:rPr>
      <w:rFonts w:ascii="Calibri" w:hAnsi="Calibri" w:cs="Arial"/>
      <w:b/>
      <w:bCs/>
      <w:color w:val="333399"/>
      <w:spacing w:val="50"/>
      <w:sz w:val="56"/>
      <w:szCs w:val="56"/>
    </w:rPr>
  </w:style>
  <w:style w:type="paragraph" w:customStyle="1" w:styleId="Skills">
    <w:name w:val="Skills"/>
    <w:basedOn w:val="Bullets"/>
    <w:rsid w:val="003F2658"/>
    <w:rPr>
      <w:rFonts w:ascii="Calibri" w:hAnsi="Calibri"/>
      <w:sz w:val="22"/>
    </w:rPr>
  </w:style>
  <w:style w:type="paragraph" w:customStyle="1" w:styleId="Jobbullets">
    <w:name w:val="Job bullets"/>
    <w:basedOn w:val="Bullets"/>
    <w:rsid w:val="003F2658"/>
    <w:pPr>
      <w:spacing w:before="60"/>
      <w:ind w:right="490"/>
      <w:jc w:val="both"/>
    </w:pPr>
    <w:rPr>
      <w:rFonts w:ascii="Calibri" w:hAnsi="Calibri"/>
      <w:sz w:val="22"/>
      <w:szCs w:val="20"/>
    </w:rPr>
  </w:style>
  <w:style w:type="paragraph" w:customStyle="1" w:styleId="Skillstitle">
    <w:name w:val="Skills title"/>
    <w:basedOn w:val="Bullets"/>
    <w:rsid w:val="003F2658"/>
    <w:pPr>
      <w:ind w:left="0" w:firstLine="0"/>
    </w:pPr>
    <w:rPr>
      <w:rFonts w:ascii="Calibri" w:hAnsi="Calibri"/>
      <w:b/>
      <w:bCs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3F2658"/>
    <w:rPr>
      <w:color w:val="0000FF"/>
      <w:u w:val="single"/>
    </w:rPr>
  </w:style>
  <w:style w:type="paragraph" w:customStyle="1" w:styleId="JobDescriptionbullets">
    <w:name w:val="Job Description bullets"/>
    <w:basedOn w:val="Jobbullets"/>
    <w:rsid w:val="003F2658"/>
    <w:pPr>
      <w:spacing w:before="160"/>
    </w:pPr>
  </w:style>
  <w:style w:type="paragraph" w:customStyle="1" w:styleId="Style1">
    <w:name w:val="Style1"/>
    <w:basedOn w:val="Bullets"/>
    <w:qFormat/>
    <w:rsid w:val="003F2658"/>
    <w:pPr>
      <w:numPr>
        <w:numId w:val="0"/>
      </w:numPr>
      <w:spacing w:after="120"/>
      <w:ind w:left="360" w:right="490"/>
      <w:jc w:val="center"/>
    </w:pPr>
  </w:style>
  <w:style w:type="paragraph" w:customStyle="1" w:styleId="Company">
    <w:name w:val="Company"/>
    <w:basedOn w:val="Style1"/>
    <w:qFormat/>
    <w:rsid w:val="003F2658"/>
    <w:pPr>
      <w:spacing w:before="240" w:after="240"/>
    </w:pPr>
    <w:rPr>
      <w:rFonts w:ascii="Calibri" w:hAnsi="Calibri"/>
      <w:b/>
      <w:sz w:val="24"/>
    </w:rPr>
  </w:style>
  <w:style w:type="paragraph" w:customStyle="1" w:styleId="Degree">
    <w:name w:val="Degree"/>
    <w:basedOn w:val="Normal"/>
    <w:qFormat/>
    <w:rsid w:val="003F2658"/>
    <w:pPr>
      <w:spacing w:after="480"/>
      <w:ind w:left="274" w:right="230"/>
      <w:jc w:val="center"/>
    </w:pPr>
    <w:rPr>
      <w:rFonts w:ascii="Calibri" w:hAnsi="Calibri"/>
    </w:rPr>
  </w:style>
  <w:style w:type="paragraph" w:customStyle="1" w:styleId="PerformanceQuote">
    <w:name w:val="Performance Quote"/>
    <w:basedOn w:val="Spacer"/>
    <w:qFormat/>
    <w:rsid w:val="003F2658"/>
    <w:pPr>
      <w:jc w:val="center"/>
    </w:pPr>
    <w:rPr>
      <w:rFonts w:ascii="Calibri" w:hAnsi="Calibri"/>
      <w:color w:val="CCFF66"/>
      <w:sz w:val="22"/>
    </w:rPr>
  </w:style>
  <w:style w:type="paragraph" w:styleId="Footer">
    <w:name w:val="footer"/>
    <w:basedOn w:val="Normal"/>
    <w:link w:val="FooterChar"/>
    <w:uiPriority w:val="99"/>
    <w:unhideWhenUsed/>
    <w:rsid w:val="003F26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2658"/>
    <w:rPr>
      <w:rFonts w:ascii="Garamond" w:hAnsi="Garamond"/>
      <w:sz w:val="23"/>
      <w:szCs w:val="24"/>
    </w:rPr>
  </w:style>
  <w:style w:type="paragraph" w:customStyle="1" w:styleId="SubmitResume">
    <w:name w:val="Submit Resume"/>
    <w:basedOn w:val="Normal"/>
    <w:rsid w:val="003F2658"/>
    <w:pPr>
      <w:spacing w:before="100"/>
    </w:pPr>
    <w:rPr>
      <w:rFonts w:asciiTheme="minorHAnsi" w:hAnsiTheme="minorHAnsi" w:cs="MS Shell Dlg"/>
      <w:i/>
      <w:color w:val="333399"/>
      <w:sz w:val="16"/>
      <w:szCs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3F265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F2658"/>
    <w:pPr>
      <w:ind w:left="720"/>
      <w:contextualSpacing/>
    </w:pPr>
    <w:rPr>
      <w:rFonts w:ascii="Times New Roman" w:hAnsi="Times New Roman"/>
      <w:sz w:val="24"/>
      <w:szCs w:val="20"/>
    </w:rPr>
  </w:style>
  <w:style w:type="paragraph" w:styleId="PlainText">
    <w:name w:val="Plain Text"/>
    <w:basedOn w:val="Normal"/>
    <w:link w:val="PlainTextChar"/>
    <w:rsid w:val="00FD3957"/>
    <w:pPr>
      <w:suppressAutoHyphens/>
    </w:pPr>
    <w:rPr>
      <w:rFonts w:ascii="Courier New" w:eastAsia="Courier New" w:hAnsi="Courier New"/>
      <w:sz w:val="20"/>
      <w:szCs w:val="20"/>
      <w:lang w:eastAsia="ar-SA"/>
    </w:rPr>
  </w:style>
  <w:style w:type="character" w:customStyle="1" w:styleId="PlainTextChar">
    <w:name w:val="Plain Text Char"/>
    <w:basedOn w:val="DefaultParagraphFont"/>
    <w:link w:val="PlainText"/>
    <w:rsid w:val="00FD3957"/>
    <w:rPr>
      <w:rFonts w:ascii="Courier New" w:eastAsia="Courier New" w:hAnsi="Courier New"/>
      <w:lang w:eastAsia="ar-SA"/>
    </w:rPr>
  </w:style>
  <w:style w:type="table" w:customStyle="1" w:styleId="LightShading-Accent11">
    <w:name w:val="Light Shading - Accent 11"/>
    <w:basedOn w:val="TableNormal"/>
    <w:uiPriority w:val="60"/>
    <w:rsid w:val="00202140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202140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Emphasis">
    <w:name w:val="Emphasis"/>
    <w:basedOn w:val="DefaultParagraphFont"/>
    <w:qFormat/>
    <w:rsid w:val="007E0590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86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860"/>
    <w:rPr>
      <w:rFonts w:ascii="Garamond" w:hAnsi="Garamond"/>
      <w:b/>
      <w:bCs/>
      <w:i/>
      <w:iCs/>
      <w:color w:val="4F81BD" w:themeColor="accent1"/>
      <w:sz w:val="23"/>
      <w:szCs w:val="24"/>
    </w:rPr>
  </w:style>
  <w:style w:type="character" w:customStyle="1" w:styleId="apple-converted-space">
    <w:name w:val="apple-converted-space"/>
    <w:basedOn w:val="DefaultParagraphFont"/>
    <w:rsid w:val="003B7F0D"/>
  </w:style>
  <w:style w:type="paragraph" w:customStyle="1" w:styleId="ContactInfo">
    <w:name w:val="Contact Info"/>
    <w:link w:val="ContactInfoChar"/>
    <w:qFormat/>
    <w:rsid w:val="004328A5"/>
    <w:pPr>
      <w:spacing w:after="200" w:line="276" w:lineRule="auto"/>
      <w:jc w:val="right"/>
    </w:pPr>
    <w:rPr>
      <w:rFonts w:asciiTheme="minorHAnsi" w:eastAsiaTheme="minorHAnsi" w:hAnsiTheme="minorHAnsi" w:cstheme="minorBidi"/>
      <w:color w:val="0D0D0D" w:themeColor="text1" w:themeTint="F2"/>
      <w:sz w:val="24"/>
      <w:szCs w:val="22"/>
    </w:rPr>
  </w:style>
  <w:style w:type="character" w:customStyle="1" w:styleId="ContactInfoChar">
    <w:name w:val="Contact Info Char"/>
    <w:basedOn w:val="DefaultParagraphFont"/>
    <w:link w:val="ContactInfo"/>
    <w:rsid w:val="004328A5"/>
    <w:rPr>
      <w:rFonts w:asciiTheme="minorHAnsi" w:eastAsiaTheme="minorHAnsi" w:hAnsiTheme="minorHAnsi" w:cstheme="minorBidi"/>
      <w:color w:val="0D0D0D" w:themeColor="text1" w:themeTint="F2"/>
      <w:sz w:val="24"/>
      <w:szCs w:val="22"/>
    </w:rPr>
  </w:style>
  <w:style w:type="table" w:customStyle="1" w:styleId="LightGrid-Accent11">
    <w:name w:val="Light Grid - Accent 11"/>
    <w:basedOn w:val="TableNormal"/>
    <w:uiPriority w:val="62"/>
    <w:rsid w:val="00181165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customStyle="1" w:styleId="col">
    <w:name w:val="col"/>
    <w:basedOn w:val="Normal"/>
    <w:rsid w:val="00B22810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1C3060"/>
    <w:rPr>
      <w:rFonts w:asciiTheme="minorHAnsi" w:eastAsiaTheme="minorEastAsia" w:hAnsiTheme="minorHAnsi" w:cstheme="minorBidi"/>
      <w:sz w:val="22"/>
      <w:szCs w:val="22"/>
    </w:rPr>
  </w:style>
  <w:style w:type="table" w:styleId="PlainTable2">
    <w:name w:val="Plain Table 2"/>
    <w:basedOn w:val="TableNormal"/>
    <w:uiPriority w:val="42"/>
    <w:rsid w:val="0061750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textexposedshow">
    <w:name w:val="text_exposed_show"/>
    <w:basedOn w:val="DefaultParagraphFont"/>
    <w:rsid w:val="00586DDD"/>
  </w:style>
  <w:style w:type="character" w:customStyle="1" w:styleId="HeaderChar">
    <w:name w:val="Header Char"/>
    <w:basedOn w:val="DefaultParagraphFont"/>
    <w:link w:val="Header"/>
    <w:uiPriority w:val="99"/>
    <w:rsid w:val="00DE32A8"/>
    <w:rPr>
      <w:sz w:val="24"/>
      <w:szCs w:val="24"/>
    </w:rPr>
  </w:style>
  <w:style w:type="paragraph" w:customStyle="1" w:styleId="DecimalAligned">
    <w:name w:val="Decimal Aligned"/>
    <w:basedOn w:val="Normal"/>
    <w:uiPriority w:val="40"/>
    <w:qFormat/>
    <w:rsid w:val="00454477"/>
    <w:pPr>
      <w:tabs>
        <w:tab w:val="decimal" w:pos="360"/>
      </w:tabs>
      <w:spacing w:after="200" w:line="276" w:lineRule="auto"/>
    </w:pPr>
    <w:rPr>
      <w:rFonts w:asciiTheme="minorHAnsi" w:eastAsiaTheme="minorEastAsia" w:hAnsiTheme="minorHAns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454477"/>
    <w:rPr>
      <w:rFonts w:asciiTheme="minorHAnsi" w:eastAsiaTheme="minorEastAsia" w:hAnsiTheme="minorHAns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54477"/>
    <w:rPr>
      <w:rFonts w:asciiTheme="minorHAnsi" w:eastAsiaTheme="minorEastAsia" w:hAnsiTheme="minorHAnsi"/>
    </w:rPr>
  </w:style>
  <w:style w:type="character" w:styleId="SubtleEmphasis">
    <w:name w:val="Subtle Emphasis"/>
    <w:basedOn w:val="DefaultParagraphFont"/>
    <w:uiPriority w:val="19"/>
    <w:qFormat/>
    <w:rsid w:val="00454477"/>
    <w:rPr>
      <w:i/>
      <w:iCs/>
    </w:rPr>
  </w:style>
  <w:style w:type="table" w:styleId="MediumShading2-Accent5">
    <w:name w:val="Medium Shading 2 Accent 5"/>
    <w:basedOn w:val="TableNormal"/>
    <w:uiPriority w:val="64"/>
    <w:rsid w:val="00454477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8755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3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8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10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10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928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580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44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162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932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9642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0375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6611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5462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8709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793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31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7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95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23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658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528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592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3808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38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96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2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Kajal.Vkgs@gmail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jpe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jan\AppData\Roaming\Microsoft\Templates\MN_ReceptionistResum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MonsterProperties xmlns:xsi="http://www.w3.org/2001/XMLSchema-instance" xmlns:xsd="http://www.w3.org/2001/XMLSchema" xmlns="http://schemas.monster.com/Monster/Seeker/WordResumeTemplates">
  <AtlasTagging>
    <ResumeUploadSuccessTag>monmon_EZSubmitFinalUpload_1</ResumeUploadSuccessTag>
  </AtlasTagging>
  <TemplateProperties>
    <TemplateGUID>8975567B-4DA2-41A8-B044-3E36B793AB3A</TemplateGUID>
    <TemplateBuildVersion>8</TemplateBuildVersion>
    <TemplateBuildDate>2010-06-15T11:59:54.3324352+02:00</TemplateBuildDate>
  </TemplateProperties>
</Monster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314B5-C79C-444D-ADEC-03E1171A0F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C2426C-5AA9-496F-A422-797E7DFAE657}">
  <ds:schemaRefs>
    <ds:schemaRef ds:uri="http://www.w3.org/2001/XMLSchema"/>
    <ds:schemaRef ds:uri="http://schemas.monster.com/Monster/Seeker/WordResumeTemplates"/>
  </ds:schemaRefs>
</ds:datastoreItem>
</file>

<file path=customXml/itemProps3.xml><?xml version="1.0" encoding="utf-8"?>
<ds:datastoreItem xmlns:ds="http://schemas.openxmlformats.org/officeDocument/2006/customXml" ds:itemID="{E966EAA0-C5D6-4267-8C2F-5EBF70CD9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MN_ReceptionistResume</Template>
  <TotalTime>294</TotalTime>
  <Pages>2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Rajan</dc:creator>
  <cp:lastModifiedBy>Kajal Kumari</cp:lastModifiedBy>
  <cp:revision>137</cp:revision>
  <cp:lastPrinted>2019-01-20T16:44:00Z</cp:lastPrinted>
  <dcterms:created xsi:type="dcterms:W3CDTF">2019-01-20T14:47:00Z</dcterms:created>
  <dcterms:modified xsi:type="dcterms:W3CDTF">2024-01-27T08:54:00Z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TC019533709991</vt:lpwstr>
  </property>
  <property fmtid="{D5CDD505-2E9C-101B-9397-08002B2CF9AE}" pid="3" name="_DocHome">
    <vt:i4>20906436</vt:i4>
  </property>
</Properties>
</file>