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01C15" w14:textId="77777777" w:rsidR="00DD4D20" w:rsidRDefault="00DD4D20"/>
    <w:tbl>
      <w:tblPr>
        <w:tblStyle w:val="ListTable7Colorful"/>
        <w:tblW w:w="0" w:type="auto"/>
        <w:tblLayout w:type="fixed"/>
        <w:tblLook w:val="04A0" w:firstRow="1" w:lastRow="0" w:firstColumn="1" w:lastColumn="0" w:noHBand="0" w:noVBand="1"/>
      </w:tblPr>
      <w:tblGrid>
        <w:gridCol w:w="3823"/>
        <w:gridCol w:w="6247"/>
      </w:tblGrid>
      <w:tr w:rsidR="00634D71" w:rsidRPr="00922203" w14:paraId="7DFAD154" w14:textId="77777777" w:rsidTr="00EB6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3" w:type="dxa"/>
          </w:tcPr>
          <w:p w14:paraId="7A1FEDFA" w14:textId="6240531D" w:rsidR="00634D71" w:rsidRPr="00922203" w:rsidRDefault="00634D71" w:rsidP="00634D71">
            <w:pPr>
              <w:tabs>
                <w:tab w:val="left" w:pos="990"/>
              </w:tabs>
              <w:jc w:val="left"/>
            </w:pPr>
            <w:r w:rsidRPr="0092220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3D7CFA" wp14:editId="030BCD74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19050</wp:posOffset>
                      </wp:positionV>
                      <wp:extent cx="2122805" cy="2000250"/>
                      <wp:effectExtent l="19050" t="19050" r="29845" b="38100"/>
                      <wp:wrapSquare wrapText="bothSides"/>
                      <wp:docPr id="1602894407" name="Oval 1602894407" title="Professional Headshot of Ma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2805" cy="2000250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63500" cap="flat" cmpd="sng" algn="ctr">
                                <a:solidFill>
                                  <a:srgbClr val="94B6D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3E9469" id="Oval 1602894407" o:spid="_x0000_s1026" alt="Title: Professional Headshot of Man" style="position:absolute;margin-left:-3.4pt;margin-top:1.5pt;width:167.15pt;height:15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" strokecolor="#94b6d2" strokeweight="5pt">
                      <v:fill r:id="rId8" o:title="" recolor="t" rotate="t" type="frame"/>
                      <v:stroke joinstyle="miter"/>
                      <w10:wrap type="square"/>
                    </v:oval>
                  </w:pict>
                </mc:Fallback>
              </mc:AlternateContent>
            </w:r>
          </w:p>
        </w:tc>
        <w:tc>
          <w:tcPr>
            <w:tcW w:w="6247" w:type="dxa"/>
          </w:tcPr>
          <w:p w14:paraId="581E6CA6" w14:textId="77777777" w:rsidR="00600191" w:rsidRDefault="00600191" w:rsidP="00600191">
            <w:pPr>
              <w:tabs>
                <w:tab w:val="left" w:pos="990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asis MT Pro Black" w:hAnsi="Amasis MT Pro Black"/>
                <w:sz w:val="40"/>
                <w:szCs w:val="48"/>
              </w:rPr>
            </w:pPr>
          </w:p>
          <w:p w14:paraId="4C914923" w14:textId="77777777" w:rsidR="00600191" w:rsidRDefault="00600191" w:rsidP="00600191">
            <w:pPr>
              <w:tabs>
                <w:tab w:val="left" w:pos="990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asis MT Pro Black" w:hAnsi="Amasis MT Pro Black"/>
                <w:sz w:val="40"/>
                <w:szCs w:val="48"/>
              </w:rPr>
            </w:pPr>
          </w:p>
          <w:p w14:paraId="788F7E81" w14:textId="77777777" w:rsidR="00600191" w:rsidRDefault="00600191" w:rsidP="00600191">
            <w:pPr>
              <w:tabs>
                <w:tab w:val="left" w:pos="990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asis MT Pro Black" w:hAnsi="Amasis MT Pro Black"/>
                <w:sz w:val="40"/>
                <w:szCs w:val="48"/>
              </w:rPr>
            </w:pPr>
          </w:p>
          <w:p w14:paraId="55A5C25F" w14:textId="7CAF9FB9" w:rsidR="00600191" w:rsidRDefault="00600191" w:rsidP="00600191">
            <w:pPr>
              <w:tabs>
                <w:tab w:val="left" w:pos="990"/>
              </w:tabs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asis MT Pro Black" w:hAnsi="Amasis MT Pro Black"/>
                <w:sz w:val="40"/>
                <w:szCs w:val="48"/>
              </w:rPr>
            </w:pPr>
            <w:r w:rsidRPr="00634D71">
              <w:rPr>
                <w:rFonts w:ascii="Amasis MT Pro Black" w:hAnsi="Amasis MT Pro Black"/>
                <w:sz w:val="40"/>
                <w:szCs w:val="48"/>
              </w:rPr>
              <w:t>APARNA SRIVASTAVA</w:t>
            </w:r>
            <w:r>
              <w:rPr>
                <w:rFonts w:ascii="Amasis MT Pro Black" w:hAnsi="Amasis MT Pro Black"/>
                <w:sz w:val="40"/>
                <w:szCs w:val="48"/>
              </w:rPr>
              <w:t xml:space="preserve"> (PhD)</w:t>
            </w:r>
          </w:p>
          <w:p w14:paraId="75169263" w14:textId="56E977CC" w:rsidR="00634D71" w:rsidRPr="00634D71" w:rsidRDefault="00634D71" w:rsidP="009222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56"/>
                <w:szCs w:val="56"/>
              </w:rPr>
            </w:pPr>
          </w:p>
        </w:tc>
      </w:tr>
      <w:tr w:rsidR="00634D71" w:rsidRPr="00922203" w14:paraId="43C9907B" w14:textId="77777777" w:rsidTr="00EB6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97E9387" w14:textId="11A58F3C" w:rsidR="00600191" w:rsidRPr="006D4F05" w:rsidRDefault="00600191" w:rsidP="006D4F05">
            <w:pPr>
              <w:jc w:val="left"/>
              <w:rPr>
                <w:rFonts w:ascii="Arial" w:hAnsi="Arial" w:cs="Arial"/>
                <w:i w:val="0"/>
                <w:iCs w:val="0"/>
                <w:color w:val="548AB7" w:themeColor="accent1" w:themeShade="BF"/>
                <w:sz w:val="20"/>
                <w:szCs w:val="24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548AB7" w:themeColor="accent1" w:themeShade="BF"/>
                <w:sz w:val="28"/>
                <w:szCs w:val="24"/>
              </w:rPr>
              <w:t>Contact</w:t>
            </w:r>
          </w:p>
          <w:p w14:paraId="27EE549F" w14:textId="77777777" w:rsidR="00600191" w:rsidRPr="006D4F05" w:rsidRDefault="00600191" w:rsidP="006D4F05">
            <w:pPr>
              <w:pBdr>
                <w:between w:val="single" w:sz="4" w:space="1" w:color="auto"/>
              </w:pBdr>
              <w:spacing w:after="120" w:line="72" w:lineRule="auto"/>
              <w:jc w:val="left"/>
              <w:rPr>
                <w:rFonts w:ascii="Arial" w:hAnsi="Arial" w:cs="Arial"/>
                <w:i w:val="0"/>
                <w:iCs w:val="0"/>
                <w:sz w:val="24"/>
              </w:rPr>
            </w:pPr>
            <w:r w:rsidRPr="006D4F05">
              <w:rPr>
                <w:rFonts w:ascii="Arial" w:hAnsi="Arial" w:cs="Arial"/>
                <w:i w:val="0"/>
                <w:iCs w:val="0"/>
                <w:noProof/>
              </w:rPr>
              <mc:AlternateContent>
                <mc:Choice Requires="wpg">
                  <w:drawing>
                    <wp:inline distT="0" distB="0" distL="0" distR="0" wp14:anchorId="6106EC9C" wp14:editId="61B00CD6">
                      <wp:extent cx="2371090" cy="45720"/>
                      <wp:effectExtent l="0" t="0" r="10160" b="0"/>
                      <wp:docPr id="630301284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71090" cy="45720"/>
                                <a:chOff x="0" y="0"/>
                                <a:chExt cx="63944" cy="457"/>
                              </a:xfrm>
                            </wpg:grpSpPr>
                            <wps:wsp>
                              <wps:cNvPr id="1208817489" name="Straight Connector 4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166" y="231"/>
                                  <a:ext cx="587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1125988" name="Rectangl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376" cy="4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1E398F" id="Group 42" o:spid="_x0000_s1026" style="width:186.7pt;height:3.6pt;mso-position-horizontal-relative:char;mso-position-vertical-relative:line" coordsize="6394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">
                      <v:line id="Straight Connector 43" o:spid="_x0000_s1027" style="position:absolute;visibility:visible;mso-wrap-style:square" from="5166,231" to="63944,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" strokecolor="#272727 [2749]" strokeweight="1pt">
                        <o:lock v:ext="edit" shapetype="f"/>
                      </v:line>
                      <v:rect id="Rectangle 47" o:spid="_x0000_s1028" style="position:absolute;width:537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" fillcolor="#00b0f0" stroked="f" strokeweight="2pt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  <w:p w14:paraId="4D0259F2" w14:textId="3C916AF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</w:rPr>
            </w:pPr>
          </w:p>
          <w:p w14:paraId="2911258F" w14:textId="0738C5B3" w:rsidR="009D6ACB" w:rsidRPr="006D4F05" w:rsidRDefault="009D6ACB" w:rsidP="006D4F05">
            <w:pPr>
              <w:spacing w:line="360" w:lineRule="auto"/>
              <w:jc w:val="left"/>
              <w:rPr>
                <w:rFonts w:ascii="Arial" w:hAnsi="Arial" w:cs="Arial"/>
                <w:i w:val="0"/>
                <w:iCs w:val="0"/>
                <w:color w:val="auto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color w:val="auto"/>
                <w:sz w:val="22"/>
              </w:rPr>
              <w:t>India</w:t>
            </w:r>
          </w:p>
          <w:p w14:paraId="6E417346" w14:textId="31CCE711" w:rsidR="00634D71" w:rsidRPr="006D4F05" w:rsidRDefault="009D6ACB" w:rsidP="006D4F05">
            <w:pPr>
              <w:spacing w:line="360" w:lineRule="auto"/>
              <w:jc w:val="left"/>
              <w:rPr>
                <w:rFonts w:ascii="Arial" w:hAnsi="Arial" w:cs="Arial"/>
                <w:i w:val="0"/>
                <w:iCs w:val="0"/>
                <w:color w:val="auto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color w:val="auto"/>
                <w:sz w:val="22"/>
              </w:rPr>
              <w:t>Mobile: +91</w:t>
            </w:r>
            <w:r w:rsidR="00634D71" w:rsidRPr="006D4F05">
              <w:rPr>
                <w:rFonts w:ascii="Arial" w:hAnsi="Arial" w:cs="Arial"/>
                <w:i w:val="0"/>
                <w:iCs w:val="0"/>
                <w:color w:val="auto"/>
                <w:sz w:val="22"/>
              </w:rPr>
              <w:t>9663819125</w:t>
            </w:r>
          </w:p>
          <w:p w14:paraId="663AF2BC" w14:textId="77777777" w:rsidR="00634D71" w:rsidRPr="006D4F05" w:rsidRDefault="00634D71" w:rsidP="006D4F05">
            <w:pPr>
              <w:spacing w:line="360" w:lineRule="auto"/>
              <w:jc w:val="left"/>
              <w:rPr>
                <w:rFonts w:ascii="Arial" w:hAnsi="Arial" w:cs="Arial"/>
                <w:i w:val="0"/>
                <w:iCs w:val="0"/>
                <w:color w:val="auto"/>
                <w:sz w:val="22"/>
              </w:rPr>
            </w:pPr>
            <w:hyperlink r:id="rId9" w:history="1">
              <w:r w:rsidRPr="006D4F05">
                <w:rPr>
                  <w:rStyle w:val="Hyperlink"/>
                  <w:rFonts w:ascii="Arial" w:hAnsi="Arial" w:cs="Arial"/>
                  <w:i w:val="0"/>
                  <w:iCs w:val="0"/>
                  <w:color w:val="auto"/>
                  <w:sz w:val="22"/>
                </w:rPr>
                <w:t>aparnasrivastava2885@gmail.com</w:t>
              </w:r>
            </w:hyperlink>
          </w:p>
          <w:p w14:paraId="416FD8A9" w14:textId="77777777" w:rsidR="00600191" w:rsidRPr="006D4F05" w:rsidRDefault="00600191" w:rsidP="006D4F05">
            <w:pPr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Candeur Landmark, Gunjur Main Road, Bangalore- 560087</w:t>
            </w:r>
          </w:p>
          <w:p w14:paraId="7AD7A5FB" w14:textId="77777777" w:rsidR="00600191" w:rsidRPr="006D4F05" w:rsidRDefault="00600191" w:rsidP="006D4F05">
            <w:pPr>
              <w:pStyle w:val="Heading3"/>
              <w:jc w:val="left"/>
              <w:rPr>
                <w:rFonts w:ascii="Arial" w:eastAsiaTheme="minorEastAsia" w:hAnsi="Arial" w:cs="Arial"/>
                <w:b w:val="0"/>
                <w:i w:val="0"/>
                <w:iCs w:val="0"/>
                <w:caps w:val="0"/>
                <w:color w:val="auto"/>
                <w:sz w:val="18"/>
                <w:szCs w:val="22"/>
              </w:rPr>
            </w:pPr>
          </w:p>
          <w:p w14:paraId="224EBED0" w14:textId="1D10C782" w:rsidR="00634D71" w:rsidRPr="006D4F05" w:rsidRDefault="00634D71" w:rsidP="006D4F05">
            <w:pPr>
              <w:tabs>
                <w:tab w:val="left" w:pos="990"/>
              </w:tabs>
              <w:jc w:val="left"/>
              <w:rPr>
                <w:rFonts w:ascii="Arial" w:hAnsi="Arial" w:cs="Arial"/>
                <w:i w:val="0"/>
                <w:iCs w:val="0"/>
                <w:noProof/>
              </w:rPr>
            </w:pPr>
          </w:p>
        </w:tc>
        <w:tc>
          <w:tcPr>
            <w:tcW w:w="6247" w:type="dxa"/>
          </w:tcPr>
          <w:p w14:paraId="5968D72B" w14:textId="2F42D6BF" w:rsidR="009D6ACB" w:rsidRPr="006D4F05" w:rsidRDefault="009D6ACB" w:rsidP="009D6ACB">
            <w:pPr>
              <w:pStyle w:val="Heading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8"/>
                <w:szCs w:val="28"/>
              </w:rPr>
            </w:pPr>
            <w:r w:rsidRPr="006D4F05">
              <w:rPr>
                <w:rFonts w:asciiTheme="minorHAnsi" w:hAnsiTheme="minorHAnsi"/>
                <w:sz w:val="28"/>
                <w:szCs w:val="28"/>
              </w:rPr>
              <w:t xml:space="preserve">Professional </w:t>
            </w:r>
            <w:r w:rsidRPr="006D4F05">
              <w:rPr>
                <w:rFonts w:asciiTheme="minorHAnsi" w:hAnsiTheme="minorHAnsi"/>
                <w:sz w:val="28"/>
                <w:szCs w:val="28"/>
              </w:rPr>
              <w:t>summary</w:t>
            </w:r>
          </w:p>
          <w:p w14:paraId="28A9994B" w14:textId="77777777" w:rsidR="009D6ACB" w:rsidRPr="006D4F05" w:rsidRDefault="009D6ACB" w:rsidP="00B209D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6D4F05">
              <w:rPr>
                <w:rFonts w:ascii="Arial" w:hAnsi="Arial" w:cs="Arial"/>
                <w:sz w:val="22"/>
              </w:rPr>
              <w:t xml:space="preserve">Experienced educator with a proven track record of success in academic coordination, teaching across diverse grade levels, and conducting impactful research. </w:t>
            </w:r>
          </w:p>
          <w:p w14:paraId="532B6B8B" w14:textId="081A5740" w:rsidR="009D6ACB" w:rsidRPr="009D6ACB" w:rsidRDefault="009D6ACB" w:rsidP="00B209D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4"/>
              </w:rPr>
            </w:pPr>
            <w:r w:rsidRPr="006D4F05">
              <w:rPr>
                <w:rFonts w:ascii="Arial" w:hAnsi="Arial" w:cs="Arial"/>
                <w:sz w:val="22"/>
              </w:rPr>
              <w:t>My passion lies in designing engaging curricula, promoting student ownership of learning, and expertly managing projects that enrich the international school experience. I am eager to join a school where I can make a meaningful difference in students' lives.</w:t>
            </w:r>
          </w:p>
        </w:tc>
      </w:tr>
      <w:tr w:rsidR="005B5072" w:rsidRPr="00922203" w14:paraId="70C44A86" w14:textId="77777777" w:rsidTr="00EB65A5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9E96AB9" w14:textId="321F412F" w:rsidR="00600191" w:rsidRPr="006D4F05" w:rsidRDefault="00600191" w:rsidP="006D4F05">
            <w:pPr>
              <w:jc w:val="left"/>
              <w:rPr>
                <w:rFonts w:ascii="Arial" w:hAnsi="Arial" w:cs="Arial"/>
                <w:i w:val="0"/>
                <w:iCs w:val="0"/>
                <w:color w:val="548AB7" w:themeColor="accent1" w:themeShade="BF"/>
                <w:sz w:val="20"/>
                <w:szCs w:val="24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548AB7" w:themeColor="accent1" w:themeShade="BF"/>
                <w:sz w:val="28"/>
                <w:szCs w:val="24"/>
              </w:rPr>
              <w:t>Education</w:t>
            </w:r>
          </w:p>
          <w:p w14:paraId="4AB01426" w14:textId="77777777" w:rsidR="00600191" w:rsidRPr="006D4F05" w:rsidRDefault="00600191" w:rsidP="006D4F05">
            <w:pPr>
              <w:pBdr>
                <w:between w:val="single" w:sz="4" w:space="1" w:color="auto"/>
              </w:pBdr>
              <w:spacing w:after="120" w:line="72" w:lineRule="auto"/>
              <w:jc w:val="left"/>
              <w:rPr>
                <w:rFonts w:ascii="Arial" w:hAnsi="Arial" w:cs="Arial"/>
                <w:i w:val="0"/>
                <w:iCs w:val="0"/>
                <w:sz w:val="24"/>
              </w:rPr>
            </w:pPr>
            <w:r w:rsidRPr="006D4F05">
              <w:rPr>
                <w:rFonts w:ascii="Arial" w:hAnsi="Arial" w:cs="Arial"/>
                <w:i w:val="0"/>
                <w:iCs w:val="0"/>
                <w:noProof/>
              </w:rPr>
              <mc:AlternateContent>
                <mc:Choice Requires="wpg">
                  <w:drawing>
                    <wp:inline distT="0" distB="0" distL="0" distR="0" wp14:anchorId="3E45F89C" wp14:editId="1D5F4267">
                      <wp:extent cx="2371090" cy="45720"/>
                      <wp:effectExtent l="0" t="0" r="10160" b="0"/>
                      <wp:docPr id="1366208113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71090" cy="45720"/>
                                <a:chOff x="0" y="0"/>
                                <a:chExt cx="63944" cy="457"/>
                              </a:xfrm>
                            </wpg:grpSpPr>
                            <wps:wsp>
                              <wps:cNvPr id="938748513" name="Straight Connector 4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166" y="231"/>
                                  <a:ext cx="587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362330" name="Rectangl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376" cy="4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251DE5" id="Group 42" o:spid="_x0000_s1026" style="width:186.7pt;height:3.6pt;mso-position-horizontal-relative:char;mso-position-vertical-relative:line" coordsize="6394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">
                      <v:line id="Straight Connector 43" o:spid="_x0000_s1027" style="position:absolute;visibility:visible;mso-wrap-style:square" from="5166,231" to="63944,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" strokecolor="#272727 [2749]" strokeweight="1pt">
                        <o:lock v:ext="edit" shapetype="f"/>
                      </v:line>
                      <v:rect id="Rectangle 47" o:spid="_x0000_s1028" style="position:absolute;width:537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" fillcolor="#00b0f0" stroked="f" strokeweight="2pt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  <w:p w14:paraId="120EB2B2" w14:textId="20F860D4" w:rsidR="00600191" w:rsidRPr="006D4F05" w:rsidRDefault="00600191" w:rsidP="006D4F05">
            <w:pPr>
              <w:ind w:right="21"/>
              <w:jc w:val="left"/>
              <w:rPr>
                <w:rFonts w:ascii="Arial" w:hAnsi="Arial" w:cs="Arial"/>
                <w:i w:val="0"/>
                <w:iCs w:val="0"/>
              </w:rPr>
            </w:pPr>
          </w:p>
          <w:p w14:paraId="58EA1F6B" w14:textId="77777777" w:rsidR="00600191" w:rsidRPr="006D4F05" w:rsidRDefault="00600191" w:rsidP="006D4F05">
            <w:pPr>
              <w:pStyle w:val="Heading4"/>
              <w:spacing w:line="276" w:lineRule="auto"/>
              <w:jc w:val="left"/>
              <w:rPr>
                <w:rFonts w:ascii="Arial" w:hAnsi="Arial" w:cs="Arial"/>
                <w:bCs/>
                <w:i w:val="0"/>
                <w:iCs w:val="0"/>
                <w:sz w:val="22"/>
                <w:szCs w:val="28"/>
              </w:rPr>
            </w:pPr>
            <w:r w:rsidRPr="006D4F05">
              <w:rPr>
                <w:rFonts w:ascii="Arial" w:hAnsi="Arial" w:cs="Arial"/>
                <w:bCs/>
                <w:i w:val="0"/>
                <w:iCs w:val="0"/>
                <w:sz w:val="22"/>
                <w:szCs w:val="28"/>
              </w:rPr>
              <w:t>PhD in Botany • 2011-2016 • UNIVERSITY OF MYSORE</w:t>
            </w:r>
          </w:p>
          <w:p w14:paraId="28C43406" w14:textId="77777777" w:rsidR="00600191" w:rsidRPr="006D4F05" w:rsidRDefault="00600191" w:rsidP="006D4F05">
            <w:pPr>
              <w:pStyle w:val="Heading4"/>
              <w:spacing w:line="276" w:lineRule="auto"/>
              <w:jc w:val="left"/>
              <w:rPr>
                <w:rFonts w:ascii="Arial" w:hAnsi="Arial" w:cs="Arial"/>
                <w:b w:val="0"/>
                <w:i w:val="0"/>
                <w:iCs w:val="0"/>
                <w:sz w:val="22"/>
                <w:szCs w:val="28"/>
              </w:rPr>
            </w:pPr>
            <w:r w:rsidRPr="006D4F05">
              <w:rPr>
                <w:rFonts w:ascii="Arial" w:hAnsi="Arial" w:cs="Arial"/>
                <w:b w:val="0"/>
                <w:i w:val="0"/>
                <w:iCs w:val="0"/>
                <w:sz w:val="22"/>
                <w:szCs w:val="28"/>
              </w:rPr>
              <w:t>PhD Thesis title: Evaluation of antimicrobial potential of Prosopis juliflora (Sw.) DC. and its associated endophytes for the management of plants and human pathogenic microbes.</w:t>
            </w:r>
          </w:p>
          <w:p w14:paraId="0A0C9017" w14:textId="77777777" w:rsidR="00600191" w:rsidRPr="006D4F05" w:rsidRDefault="00600191" w:rsidP="006D4F05">
            <w:pPr>
              <w:pStyle w:val="Heading4"/>
              <w:spacing w:line="276" w:lineRule="auto"/>
              <w:jc w:val="left"/>
              <w:rPr>
                <w:rFonts w:ascii="Arial" w:hAnsi="Arial" w:cs="Arial"/>
                <w:b w:val="0"/>
                <w:i w:val="0"/>
                <w:iCs w:val="0"/>
                <w:sz w:val="22"/>
                <w:szCs w:val="28"/>
              </w:rPr>
            </w:pPr>
            <w:r w:rsidRPr="006D4F05">
              <w:rPr>
                <w:rFonts w:ascii="Arial" w:hAnsi="Arial" w:cs="Arial"/>
                <w:bCs/>
                <w:i w:val="0"/>
                <w:iCs w:val="0"/>
                <w:sz w:val="22"/>
                <w:szCs w:val="28"/>
              </w:rPr>
              <w:t>Masters of Botany • 2007-2009 • UNIVERSITY OF MYSORE</w:t>
            </w:r>
            <w:r w:rsidRPr="006D4F05">
              <w:rPr>
                <w:rFonts w:ascii="Arial" w:hAnsi="Arial" w:cs="Arial"/>
                <w:b w:val="0"/>
                <w:i w:val="0"/>
                <w:iCs w:val="0"/>
                <w:sz w:val="22"/>
                <w:szCs w:val="28"/>
              </w:rPr>
              <w:t xml:space="preserve"> </w:t>
            </w:r>
          </w:p>
          <w:p w14:paraId="1F0087E4" w14:textId="77777777" w:rsidR="00600191" w:rsidRPr="006D4F05" w:rsidRDefault="00600191" w:rsidP="006D4F05">
            <w:pPr>
              <w:pStyle w:val="Heading4"/>
              <w:jc w:val="left"/>
              <w:rPr>
                <w:rFonts w:ascii="Arial" w:hAnsi="Arial" w:cs="Arial"/>
                <w:b w:val="0"/>
                <w:bCs/>
                <w:i w:val="0"/>
                <w:iCs w:val="0"/>
                <w:sz w:val="22"/>
                <w:szCs w:val="28"/>
              </w:rPr>
            </w:pPr>
            <w:r w:rsidRPr="006D4F05">
              <w:rPr>
                <w:rFonts w:ascii="Arial" w:hAnsi="Arial" w:cs="Arial"/>
                <w:b w:val="0"/>
                <w:bCs/>
                <w:i w:val="0"/>
                <w:iCs w:val="0"/>
                <w:sz w:val="22"/>
                <w:szCs w:val="28"/>
              </w:rPr>
              <w:t>Grade: 79.8%</w:t>
            </w:r>
          </w:p>
          <w:p w14:paraId="7269FEE1" w14:textId="77777777" w:rsidR="00600191" w:rsidRPr="006D4F05" w:rsidRDefault="00600191" w:rsidP="006D4F05">
            <w:pPr>
              <w:jc w:val="left"/>
              <w:rPr>
                <w:rFonts w:ascii="Arial" w:hAnsi="Arial" w:cs="Arial"/>
                <w:i w:val="0"/>
                <w:iCs w:val="0"/>
                <w:lang w:val="en-IN"/>
              </w:rPr>
            </w:pPr>
          </w:p>
          <w:p w14:paraId="676401C3" w14:textId="77777777" w:rsidR="00600191" w:rsidRPr="006D4F05" w:rsidRDefault="00600191" w:rsidP="006D4F05">
            <w:pPr>
              <w:pStyle w:val="Heading4"/>
              <w:spacing w:line="276" w:lineRule="auto"/>
              <w:jc w:val="left"/>
              <w:rPr>
                <w:rFonts w:ascii="Arial" w:hAnsi="Arial" w:cs="Arial"/>
                <w:bCs/>
                <w:i w:val="0"/>
                <w:iCs w:val="0"/>
                <w:sz w:val="22"/>
                <w:szCs w:val="28"/>
              </w:rPr>
            </w:pPr>
            <w:r w:rsidRPr="006D4F05">
              <w:rPr>
                <w:rFonts w:ascii="Arial" w:hAnsi="Arial" w:cs="Arial"/>
                <w:bCs/>
                <w:i w:val="0"/>
                <w:iCs w:val="0"/>
                <w:sz w:val="22"/>
                <w:szCs w:val="28"/>
              </w:rPr>
              <w:t>Bachelor of Science Education</w:t>
            </w:r>
            <w:r w:rsidRPr="006D4F05">
              <w:rPr>
                <w:rFonts w:ascii="Arial" w:hAnsi="Arial" w:cs="Arial"/>
                <w:b w:val="0"/>
                <w:i w:val="0"/>
                <w:iCs w:val="0"/>
                <w:sz w:val="22"/>
                <w:szCs w:val="28"/>
              </w:rPr>
              <w:t xml:space="preserve"> </w:t>
            </w:r>
            <w:r w:rsidRPr="006D4F05">
              <w:rPr>
                <w:rFonts w:ascii="Arial" w:hAnsi="Arial" w:cs="Arial"/>
                <w:bCs/>
                <w:i w:val="0"/>
                <w:iCs w:val="0"/>
                <w:sz w:val="22"/>
                <w:szCs w:val="28"/>
              </w:rPr>
              <w:t>• 2003-2007 • Regional institute of Education (NCERT)</w:t>
            </w:r>
          </w:p>
          <w:p w14:paraId="02A471C8" w14:textId="77777777" w:rsidR="00600191" w:rsidRPr="006D4F05" w:rsidRDefault="00600191" w:rsidP="006D4F05">
            <w:pPr>
              <w:pStyle w:val="Heading4"/>
              <w:spacing w:line="276" w:lineRule="auto"/>
              <w:jc w:val="left"/>
              <w:rPr>
                <w:rFonts w:ascii="Arial" w:hAnsi="Arial" w:cs="Arial"/>
                <w:i w:val="0"/>
                <w:iCs w:val="0"/>
              </w:rPr>
            </w:pPr>
            <w:r w:rsidRPr="006D4F05">
              <w:rPr>
                <w:rFonts w:ascii="Arial" w:hAnsi="Arial" w:cs="Arial"/>
                <w:b w:val="0"/>
                <w:i w:val="0"/>
                <w:iCs w:val="0"/>
                <w:sz w:val="22"/>
                <w:szCs w:val="28"/>
              </w:rPr>
              <w:t>Grade: 74.5%</w:t>
            </w:r>
          </w:p>
          <w:p w14:paraId="3F48A0C7" w14:textId="77777777" w:rsidR="005B5072" w:rsidRPr="006D4F05" w:rsidRDefault="005B5072" w:rsidP="006D4F05">
            <w:pPr>
              <w:pStyle w:val="Heading4"/>
              <w:spacing w:line="276" w:lineRule="auto"/>
              <w:jc w:val="left"/>
              <w:rPr>
                <w:rFonts w:ascii="Arial" w:hAnsi="Arial" w:cs="Arial"/>
                <w:i w:val="0"/>
                <w:iCs w:val="0"/>
              </w:rPr>
            </w:pPr>
          </w:p>
          <w:p w14:paraId="15B8D3BA" w14:textId="77777777" w:rsidR="006D4F05" w:rsidRPr="006D4F05" w:rsidRDefault="006D4F05" w:rsidP="006D4F05">
            <w:pPr>
              <w:jc w:val="left"/>
              <w:rPr>
                <w:rFonts w:ascii="Arial" w:hAnsi="Arial" w:cs="Arial"/>
                <w:i w:val="0"/>
                <w:iCs w:val="0"/>
              </w:rPr>
            </w:pPr>
          </w:p>
        </w:tc>
        <w:tc>
          <w:tcPr>
            <w:tcW w:w="6247" w:type="dxa"/>
          </w:tcPr>
          <w:p w14:paraId="2ADE6B98" w14:textId="77777777" w:rsidR="005B5072" w:rsidRPr="00B209DA" w:rsidRDefault="00600191" w:rsidP="00B209DA">
            <w:pPr>
              <w:pStyle w:val="Heading2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B209DA">
              <w:rPr>
                <w:rFonts w:ascii="Arial" w:hAnsi="Arial" w:cs="Arial"/>
                <w:sz w:val="28"/>
                <w:szCs w:val="28"/>
              </w:rPr>
              <w:t>Accomplishments</w:t>
            </w:r>
          </w:p>
          <w:p w14:paraId="31D2660F" w14:textId="77777777" w:rsidR="00600191" w:rsidRPr="00B209DA" w:rsidRDefault="00600191" w:rsidP="00B209DA">
            <w:pPr>
              <w:numPr>
                <w:ilvl w:val="0"/>
                <w:numId w:val="11"/>
              </w:num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B209DA">
              <w:rPr>
                <w:rFonts w:ascii="Arial" w:hAnsi="Arial" w:cs="Arial"/>
                <w:sz w:val="22"/>
              </w:rPr>
              <w:t>Awardee of DST-INSPIRE fellowship by DST, Government of India in 2011-2016.</w:t>
            </w:r>
          </w:p>
          <w:p w14:paraId="6FA21DFF" w14:textId="77777777" w:rsidR="00600191" w:rsidRPr="00B209DA" w:rsidRDefault="00600191" w:rsidP="00B209DA">
            <w:pPr>
              <w:numPr>
                <w:ilvl w:val="0"/>
                <w:numId w:val="11"/>
              </w:num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B209DA">
              <w:rPr>
                <w:rFonts w:ascii="Arial" w:hAnsi="Arial" w:cs="Arial"/>
                <w:sz w:val="22"/>
              </w:rPr>
              <w:t>Gold medalist in M.Sc. Botany in the University of Mysore for the academic’s year 2008-2009.</w:t>
            </w:r>
          </w:p>
          <w:p w14:paraId="3965A398" w14:textId="77777777" w:rsidR="00600191" w:rsidRPr="00B209DA" w:rsidRDefault="00600191" w:rsidP="00B209DA">
            <w:pPr>
              <w:numPr>
                <w:ilvl w:val="0"/>
                <w:numId w:val="11"/>
              </w:num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B209DA">
              <w:rPr>
                <w:rFonts w:ascii="Arial" w:hAnsi="Arial" w:cs="Arial"/>
                <w:sz w:val="22"/>
              </w:rPr>
              <w:t>First rank holder in Department of studies in Botany, university of Mysore 2007-2009.</w:t>
            </w:r>
          </w:p>
          <w:p w14:paraId="0B41BDB0" w14:textId="77777777" w:rsidR="00600191" w:rsidRPr="00B209DA" w:rsidRDefault="00600191" w:rsidP="00B209DA">
            <w:pPr>
              <w:numPr>
                <w:ilvl w:val="0"/>
                <w:numId w:val="11"/>
              </w:num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B209DA">
              <w:rPr>
                <w:rFonts w:ascii="Arial" w:hAnsi="Arial" w:cs="Arial"/>
                <w:sz w:val="22"/>
              </w:rPr>
              <w:t>Selected for Student Research Convention ANVESHAN-2009 conducted by Association of Indian University and won 3</w:t>
            </w:r>
            <w:r w:rsidRPr="00B209DA">
              <w:rPr>
                <w:rFonts w:ascii="Arial" w:hAnsi="Arial" w:cs="Arial"/>
                <w:sz w:val="22"/>
                <w:vertAlign w:val="superscript"/>
              </w:rPr>
              <w:t>rd</w:t>
            </w:r>
            <w:r w:rsidRPr="00B209DA">
              <w:rPr>
                <w:rFonts w:ascii="Arial" w:hAnsi="Arial" w:cs="Arial"/>
                <w:sz w:val="22"/>
              </w:rPr>
              <w:t xml:space="preserve"> prize in South Zone.</w:t>
            </w:r>
          </w:p>
          <w:p w14:paraId="2669AA24" w14:textId="058DD6BB" w:rsidR="00600191" w:rsidRPr="00B209DA" w:rsidRDefault="00600191" w:rsidP="00B209DA">
            <w:pPr>
              <w:numPr>
                <w:ilvl w:val="0"/>
                <w:numId w:val="11"/>
              </w:num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B209DA">
              <w:rPr>
                <w:rFonts w:ascii="Arial" w:hAnsi="Arial" w:cs="Arial"/>
                <w:sz w:val="22"/>
              </w:rPr>
              <w:t>Won First prize in seminar presentation held in Department of studies in Botany, Manasagangotri conducted by Botanical society in the year 2007-2008 &amp;2008-2009.</w:t>
            </w:r>
          </w:p>
          <w:p w14:paraId="6E9F4FC6" w14:textId="5B4243FC" w:rsidR="00600191" w:rsidRPr="00B209DA" w:rsidRDefault="00600191" w:rsidP="00B209DA">
            <w:pPr>
              <w:numPr>
                <w:ilvl w:val="0"/>
                <w:numId w:val="11"/>
              </w:num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B209DA">
              <w:rPr>
                <w:rFonts w:ascii="Arial" w:hAnsi="Arial" w:cs="Arial"/>
                <w:sz w:val="22"/>
              </w:rPr>
              <w:t>Selected for BSc. Ed in Regional Institute of Education, Mysore through zonal level eligibility entrance test-2003.</w:t>
            </w:r>
          </w:p>
        </w:tc>
      </w:tr>
      <w:tr w:rsidR="00634D71" w:rsidRPr="00922203" w14:paraId="41F1100A" w14:textId="77777777" w:rsidTr="00EB65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00669C3" w14:textId="77777777" w:rsidR="00B209DA" w:rsidRDefault="00B209DA" w:rsidP="006D4F05">
            <w:pPr>
              <w:rPr>
                <w:rFonts w:ascii="Arial" w:hAnsi="Arial" w:cs="Arial"/>
                <w:b/>
                <w:color w:val="548AB7" w:themeColor="accent1" w:themeShade="BF"/>
                <w:sz w:val="28"/>
                <w:szCs w:val="28"/>
              </w:rPr>
            </w:pPr>
          </w:p>
          <w:p w14:paraId="309F0B55" w14:textId="1A1F5B83" w:rsidR="006D4F05" w:rsidRPr="006D4F05" w:rsidRDefault="006D4F05" w:rsidP="006D4F05">
            <w:pPr>
              <w:jc w:val="left"/>
              <w:rPr>
                <w:rFonts w:ascii="Arial" w:hAnsi="Arial" w:cs="Arial"/>
                <w:i w:val="0"/>
                <w:iCs w:val="0"/>
                <w:color w:val="548AB7" w:themeColor="accent1" w:themeShade="BF"/>
                <w:sz w:val="28"/>
                <w:szCs w:val="28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548AB7" w:themeColor="accent1" w:themeShade="BF"/>
                <w:sz w:val="28"/>
                <w:szCs w:val="28"/>
              </w:rPr>
              <w:t xml:space="preserve">Core </w:t>
            </w:r>
            <w:proofErr w:type="gramStart"/>
            <w:r w:rsidRPr="006D4F05">
              <w:rPr>
                <w:rFonts w:ascii="Arial" w:hAnsi="Arial" w:cs="Arial"/>
                <w:b/>
                <w:i w:val="0"/>
                <w:iCs w:val="0"/>
                <w:color w:val="548AB7" w:themeColor="accent1" w:themeShade="BF"/>
                <w:sz w:val="28"/>
                <w:szCs w:val="28"/>
              </w:rPr>
              <w:t>competencies</w:t>
            </w:r>
            <w:proofErr w:type="gramEnd"/>
          </w:p>
          <w:p w14:paraId="60828648" w14:textId="77777777" w:rsidR="006D4F05" w:rsidRPr="006D4F05" w:rsidRDefault="006D4F05" w:rsidP="006D4F05">
            <w:pPr>
              <w:pBdr>
                <w:between w:val="single" w:sz="4" w:space="1" w:color="auto"/>
              </w:pBdr>
              <w:spacing w:after="120" w:line="72" w:lineRule="auto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CF15E6D" wp14:editId="72C043E7">
                      <wp:extent cx="2371090" cy="45720"/>
                      <wp:effectExtent l="0" t="0" r="10160" b="0"/>
                      <wp:docPr id="1406972036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71090" cy="45720"/>
                                <a:chOff x="0" y="0"/>
                                <a:chExt cx="63944" cy="457"/>
                              </a:xfrm>
                            </wpg:grpSpPr>
                            <wps:wsp>
                              <wps:cNvPr id="1521723915" name="Straight Connector 4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166" y="231"/>
                                  <a:ext cx="587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99017848" name="Rectangl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376" cy="4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361CAA" id="Group 42" o:spid="_x0000_s1026" style="width:186.7pt;height:3.6pt;mso-position-horizontal-relative:char;mso-position-vertical-relative:line" coordsize="6394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">
                      <v:line id="Straight Connector 43" o:spid="_x0000_s1027" style="position:absolute;visibility:visible;mso-wrap-style:square" from="5166,231" to="63944,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" strokecolor="#272727 [2749]" strokeweight="1pt">
                        <o:lock v:ext="edit" shapetype="f"/>
                      </v:line>
                      <v:rect id="Rectangle 47" o:spid="_x0000_s1028" style="position:absolute;width:537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" fillcolor="#00b0f0" stroked="f" strokeweight="2pt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  <w:p w14:paraId="7910A453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Subject matter expert, Comprehensive research skills</w:t>
            </w:r>
          </w:p>
          <w:p w14:paraId="0E7CFCCA" w14:textId="08078C18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6BFA95F1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Curriculum development, classroom management</w:t>
            </w:r>
          </w:p>
          <w:p w14:paraId="0757201C" w14:textId="29AAFB7D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347798D5" w14:textId="746D0E2B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 xml:space="preserve">Research Project Planning, Execution, and </w:t>
            </w:r>
            <w:r w:rsidR="006D4F05" w:rsidRPr="006D4F05">
              <w:rPr>
                <w:rFonts w:ascii="Arial" w:hAnsi="Arial" w:cs="Arial"/>
                <w:i w:val="0"/>
                <w:iCs w:val="0"/>
                <w:sz w:val="22"/>
              </w:rPr>
              <w:t>collaboration.</w:t>
            </w:r>
          </w:p>
          <w:p w14:paraId="6B2EE1DE" w14:textId="42DEFBAB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009BEE39" w14:textId="47156B29" w:rsidR="00634D71" w:rsidRPr="006D4F05" w:rsidRDefault="00634D71" w:rsidP="006D4F05">
            <w:pPr>
              <w:pBdr>
                <w:bottom w:val="single" w:sz="6" w:space="1" w:color="auto"/>
              </w:pBd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 xml:space="preserve">Communicational skills </w:t>
            </w:r>
          </w:p>
          <w:p w14:paraId="4548738E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Individualized instruction</w:t>
            </w:r>
          </w:p>
          <w:p w14:paraId="0785F52B" w14:textId="74012CCD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391B1949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Student engagement and cultural competence</w:t>
            </w:r>
          </w:p>
          <w:p w14:paraId="5FA5D4DE" w14:textId="0A89B1A9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77E43032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Critical thinking and Adaptability</w:t>
            </w:r>
          </w:p>
          <w:p w14:paraId="0819EF6B" w14:textId="696289CC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66029C15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Professional development &amp;Time Management</w:t>
            </w:r>
          </w:p>
          <w:p w14:paraId="0D2AC506" w14:textId="05DACB33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3CD5202A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Student Advocacy</w:t>
            </w:r>
          </w:p>
          <w:p w14:paraId="573FD2CF" w14:textId="0E5E31EA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46872A16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 xml:space="preserve">Evaluation and assessment </w:t>
            </w:r>
          </w:p>
          <w:p w14:paraId="4A66747E" w14:textId="2083571F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578FF232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Student engagement and cultural competence</w:t>
            </w:r>
          </w:p>
          <w:p w14:paraId="484B3BA2" w14:textId="41E9D6A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4F03F3F4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Statistical Design &amp; Analyses</w:t>
            </w:r>
          </w:p>
          <w:p w14:paraId="65B2AC62" w14:textId="1FA5F8EE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128C1627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Editing and Proofreading</w:t>
            </w:r>
          </w:p>
          <w:p w14:paraId="233A94E3" w14:textId="3828BD6B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-------------------------------------------------</w:t>
            </w:r>
          </w:p>
          <w:p w14:paraId="0E7AB850" w14:textId="77777777" w:rsidR="00634D71" w:rsidRPr="006D4F05" w:rsidRDefault="00634D71" w:rsidP="006D4F05">
            <w:pPr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</w:p>
          <w:p w14:paraId="11FB8DD8" w14:textId="77777777" w:rsidR="00634D71" w:rsidRPr="006D4F05" w:rsidRDefault="00634D71" w:rsidP="006D4F05">
            <w:pPr>
              <w:pStyle w:val="Heading3"/>
              <w:jc w:val="left"/>
              <w:rPr>
                <w:rFonts w:ascii="Arial" w:hAnsi="Arial" w:cs="Arial"/>
                <w:i w:val="0"/>
                <w:iCs w:val="0"/>
                <w:sz w:val="22"/>
                <w:szCs w:val="22"/>
              </w:rPr>
            </w:pPr>
          </w:p>
          <w:p w14:paraId="731044D4" w14:textId="77777777" w:rsidR="00600191" w:rsidRPr="006D4F05" w:rsidRDefault="00600191" w:rsidP="006D4F05">
            <w:pPr>
              <w:jc w:val="left"/>
              <w:rPr>
                <w:rFonts w:ascii="Arial" w:hAnsi="Arial" w:cs="Arial"/>
                <w:i w:val="0"/>
                <w:iCs w:val="0"/>
                <w:color w:val="548AB7" w:themeColor="accent1" w:themeShade="BF"/>
                <w:sz w:val="22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548AB7" w:themeColor="accent1" w:themeShade="BF"/>
                <w:sz w:val="22"/>
              </w:rPr>
              <w:t>Skills</w:t>
            </w:r>
          </w:p>
          <w:p w14:paraId="522D77B8" w14:textId="77777777" w:rsidR="00600191" w:rsidRPr="006D4F05" w:rsidRDefault="00600191" w:rsidP="006D4F05">
            <w:pPr>
              <w:pBdr>
                <w:between w:val="single" w:sz="4" w:space="1" w:color="auto"/>
              </w:pBdr>
              <w:spacing w:after="120" w:line="72" w:lineRule="auto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74CFF1A" wp14:editId="0FE38607">
                      <wp:extent cx="2371090" cy="45720"/>
                      <wp:effectExtent l="0" t="0" r="10160" b="0"/>
                      <wp:docPr id="444591155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71090" cy="45720"/>
                                <a:chOff x="0" y="0"/>
                                <a:chExt cx="63944" cy="457"/>
                              </a:xfrm>
                            </wpg:grpSpPr>
                            <wps:wsp>
                              <wps:cNvPr id="1303836132" name="Straight Connector 4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166" y="231"/>
                                  <a:ext cx="587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30797112" name="Rectangl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376" cy="4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0F5EFC" id="Group 42" o:spid="_x0000_s1026" style="width:186.7pt;height:3.6pt;mso-position-horizontal-relative:char;mso-position-vertical-relative:line" coordsize="6394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">
                      <v:line id="Straight Connector 43" o:spid="_x0000_s1027" style="position:absolute;visibility:visible;mso-wrap-style:square" from="5166,231" to="63944,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" strokecolor="#272727 [2749]" strokeweight="1pt">
                        <o:lock v:ext="edit" shapetype="f"/>
                      </v:line>
                      <v:rect id="Rectangle 47" o:spid="_x0000_s1028" style="position:absolute;width:537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" fillcolor="#00b0f0" stroked="f" strokeweight="2pt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  <w:p w14:paraId="3556ADAE" w14:textId="77777777" w:rsidR="00600191" w:rsidRPr="006D4F05" w:rsidRDefault="00600191" w:rsidP="006D4F05">
            <w:pPr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Teaching</w:t>
            </w:r>
          </w:p>
          <w:p w14:paraId="5951ABE6" w14:textId="4A706461" w:rsidR="00600191" w:rsidRPr="006D4F05" w:rsidRDefault="00600191" w:rsidP="006D4F05">
            <w:pPr>
              <w:spacing w:line="276" w:lineRule="auto"/>
              <w:ind w:right="21"/>
              <w:jc w:val="left"/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  <w:t>------------------------------------------------</w:t>
            </w:r>
          </w:p>
          <w:p w14:paraId="2D3C7F88" w14:textId="77777777" w:rsidR="00600191" w:rsidRPr="006D4F05" w:rsidRDefault="00600191" w:rsidP="006D4F05">
            <w:pPr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Academic writing</w:t>
            </w:r>
          </w:p>
          <w:p w14:paraId="04F54A3E" w14:textId="23A3809A" w:rsidR="00600191" w:rsidRPr="006D4F05" w:rsidRDefault="00600191" w:rsidP="006D4F05">
            <w:pPr>
              <w:spacing w:line="276" w:lineRule="auto"/>
              <w:ind w:right="21"/>
              <w:jc w:val="left"/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  <w:t>------------------------------------------------</w:t>
            </w:r>
          </w:p>
          <w:p w14:paraId="512DEB16" w14:textId="77777777" w:rsidR="00600191" w:rsidRPr="006D4F05" w:rsidRDefault="00600191" w:rsidP="006D4F05">
            <w:pPr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 xml:space="preserve"> Editing skills</w:t>
            </w:r>
          </w:p>
          <w:p w14:paraId="69A09E88" w14:textId="6023A094" w:rsidR="00600191" w:rsidRPr="006D4F05" w:rsidRDefault="00600191" w:rsidP="006D4F05">
            <w:pPr>
              <w:spacing w:line="276" w:lineRule="auto"/>
              <w:ind w:right="21"/>
              <w:jc w:val="left"/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  <w:t>------------------------------------------------</w:t>
            </w:r>
          </w:p>
          <w:p w14:paraId="51EEA4B1" w14:textId="77777777" w:rsidR="00600191" w:rsidRPr="006D4F05" w:rsidRDefault="00600191" w:rsidP="006D4F05">
            <w:pPr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Communication skills</w:t>
            </w:r>
          </w:p>
          <w:p w14:paraId="4B30F99C" w14:textId="2EC40FB7" w:rsidR="00600191" w:rsidRPr="006D4F05" w:rsidRDefault="00600191" w:rsidP="006D4F05">
            <w:pPr>
              <w:spacing w:line="276" w:lineRule="auto"/>
              <w:ind w:right="21"/>
              <w:jc w:val="left"/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  <w:t>------------------------------------------------</w:t>
            </w:r>
          </w:p>
          <w:p w14:paraId="30E4B14F" w14:textId="77777777" w:rsidR="00600191" w:rsidRPr="006D4F05" w:rsidRDefault="00600191" w:rsidP="006D4F05">
            <w:pPr>
              <w:pBdr>
                <w:bottom w:val="single" w:sz="6" w:space="1" w:color="auto"/>
              </w:pBdr>
              <w:spacing w:line="276" w:lineRule="auto"/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Interpersonal Skills</w:t>
            </w:r>
          </w:p>
          <w:p w14:paraId="10D394E1" w14:textId="77777777" w:rsidR="006D4F05" w:rsidRPr="006D4F05" w:rsidRDefault="006D4F05" w:rsidP="006D4F05">
            <w:pPr>
              <w:spacing w:line="276" w:lineRule="auto"/>
              <w:ind w:right="21"/>
              <w:jc w:val="left"/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</w:pPr>
          </w:p>
          <w:p w14:paraId="77C7D96E" w14:textId="77777777" w:rsidR="00B209DA" w:rsidRDefault="00B209DA" w:rsidP="006D4F05">
            <w:pPr>
              <w:rPr>
                <w:rFonts w:ascii="Arial" w:hAnsi="Arial" w:cs="Arial"/>
                <w:b/>
                <w:color w:val="548AB7" w:themeColor="accent1" w:themeShade="BF"/>
                <w:sz w:val="28"/>
                <w:szCs w:val="28"/>
              </w:rPr>
            </w:pPr>
          </w:p>
          <w:p w14:paraId="54BC99A7" w14:textId="77777777" w:rsidR="00B209DA" w:rsidRDefault="00B209DA" w:rsidP="006D4F05">
            <w:pPr>
              <w:rPr>
                <w:rFonts w:ascii="Arial" w:hAnsi="Arial" w:cs="Arial"/>
                <w:b/>
                <w:color w:val="548AB7" w:themeColor="accent1" w:themeShade="BF"/>
                <w:sz w:val="28"/>
                <w:szCs w:val="28"/>
              </w:rPr>
            </w:pPr>
          </w:p>
          <w:p w14:paraId="410690D6" w14:textId="77777777" w:rsidR="00B209DA" w:rsidRDefault="00B209DA" w:rsidP="006D4F05">
            <w:pPr>
              <w:rPr>
                <w:rFonts w:ascii="Arial" w:hAnsi="Arial" w:cs="Arial"/>
                <w:b/>
                <w:color w:val="548AB7" w:themeColor="accent1" w:themeShade="BF"/>
                <w:sz w:val="28"/>
                <w:szCs w:val="28"/>
              </w:rPr>
            </w:pPr>
          </w:p>
          <w:p w14:paraId="79C82C14" w14:textId="77777777" w:rsidR="00B209DA" w:rsidRDefault="00B209DA" w:rsidP="006D4F05">
            <w:pPr>
              <w:rPr>
                <w:rFonts w:ascii="Arial" w:hAnsi="Arial" w:cs="Arial"/>
                <w:b/>
                <w:color w:val="548AB7" w:themeColor="accent1" w:themeShade="BF"/>
                <w:sz w:val="28"/>
                <w:szCs w:val="28"/>
              </w:rPr>
            </w:pPr>
          </w:p>
          <w:p w14:paraId="068C6917" w14:textId="77777777" w:rsidR="00B209DA" w:rsidRDefault="00B209DA" w:rsidP="006D4F05">
            <w:pPr>
              <w:rPr>
                <w:rFonts w:ascii="Arial" w:hAnsi="Arial" w:cs="Arial"/>
                <w:b/>
                <w:color w:val="548AB7" w:themeColor="accent1" w:themeShade="BF"/>
                <w:sz w:val="28"/>
                <w:szCs w:val="28"/>
              </w:rPr>
            </w:pPr>
          </w:p>
          <w:p w14:paraId="7C3CE8AD" w14:textId="77777777" w:rsidR="00B209DA" w:rsidRDefault="00B209DA" w:rsidP="006D4F05">
            <w:pPr>
              <w:rPr>
                <w:rFonts w:ascii="Arial" w:hAnsi="Arial" w:cs="Arial"/>
                <w:b/>
                <w:color w:val="548AB7" w:themeColor="accent1" w:themeShade="BF"/>
                <w:sz w:val="28"/>
                <w:szCs w:val="28"/>
              </w:rPr>
            </w:pPr>
          </w:p>
          <w:p w14:paraId="30E15AF4" w14:textId="48ED5AAE" w:rsidR="006D4F05" w:rsidRPr="006D4F05" w:rsidRDefault="006D4F05" w:rsidP="006D4F05">
            <w:pPr>
              <w:jc w:val="left"/>
              <w:rPr>
                <w:rFonts w:ascii="Arial" w:hAnsi="Arial" w:cs="Arial"/>
                <w:i w:val="0"/>
                <w:iCs w:val="0"/>
                <w:color w:val="548AB7" w:themeColor="accent1" w:themeShade="BF"/>
                <w:sz w:val="28"/>
                <w:szCs w:val="28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548AB7" w:themeColor="accent1" w:themeShade="BF"/>
                <w:sz w:val="28"/>
                <w:szCs w:val="28"/>
              </w:rPr>
              <w:t>Languages</w:t>
            </w:r>
          </w:p>
          <w:p w14:paraId="506B1523" w14:textId="77777777" w:rsidR="006D4F05" w:rsidRPr="006D4F05" w:rsidRDefault="006D4F05" w:rsidP="006D4F05">
            <w:pPr>
              <w:pBdr>
                <w:between w:val="single" w:sz="4" w:space="1" w:color="auto"/>
              </w:pBdr>
              <w:spacing w:after="120" w:line="72" w:lineRule="auto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0AF2E22" wp14:editId="2B899A1B">
                      <wp:extent cx="2371090" cy="45720"/>
                      <wp:effectExtent l="0" t="0" r="10160" b="0"/>
                      <wp:docPr id="1461372244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71090" cy="45720"/>
                                <a:chOff x="0" y="0"/>
                                <a:chExt cx="63944" cy="457"/>
                              </a:xfrm>
                            </wpg:grpSpPr>
                            <wps:wsp>
                              <wps:cNvPr id="338808441" name="Straight Connector 4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5166" y="231"/>
                                  <a:ext cx="587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>
                                      <a:lumMod val="85000"/>
                                      <a:lumOff val="1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61934483" name="Rectangl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376" cy="45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6EBE70" id="Group 42" o:spid="_x0000_s1026" style="width:186.7pt;height:3.6pt;mso-position-horizontal-relative:char;mso-position-vertical-relative:line" coordsize="6394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">
                      <v:line id="Straight Connector 43" o:spid="_x0000_s1027" style="position:absolute;visibility:visible;mso-wrap-style:square" from="5166,231" to="63944,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" strokecolor="#272727 [2749]" strokeweight="1pt">
                        <o:lock v:ext="edit" shapetype="f"/>
                      </v:line>
                      <v:rect id="Rectangle 47" o:spid="_x0000_s1028" style="position:absolute;width:5376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" fillcolor="#00b0f0" stroked="f" strokeweight="2pt">
                        <v:path arrowok="t"/>
                      </v:rect>
                      <w10:anchorlock/>
                    </v:group>
                  </w:pict>
                </mc:Fallback>
              </mc:AlternateContent>
            </w:r>
          </w:p>
          <w:p w14:paraId="3716B908" w14:textId="552A2C80" w:rsidR="006D4F05" w:rsidRPr="006D4F05" w:rsidRDefault="006D4F05" w:rsidP="006D4F05">
            <w:pPr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bCs/>
                <w:i w:val="0"/>
                <w:iCs w:val="0"/>
                <w:sz w:val="22"/>
              </w:rPr>
              <w:t>English- Written and oral</w:t>
            </w:r>
          </w:p>
          <w:p w14:paraId="530B86CD" w14:textId="22ACB7A9" w:rsidR="006D4F05" w:rsidRPr="006D4F05" w:rsidRDefault="006D4F05" w:rsidP="006D4F05">
            <w:pPr>
              <w:ind w:right="21"/>
              <w:jc w:val="left"/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  <w:t>------------------------------------------------</w:t>
            </w:r>
          </w:p>
          <w:p w14:paraId="0307B19B" w14:textId="677D802B" w:rsidR="006D4F05" w:rsidRPr="006D4F05" w:rsidRDefault="006D4F05" w:rsidP="006D4F05">
            <w:pPr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Hindi – Written and oral</w:t>
            </w:r>
          </w:p>
          <w:p w14:paraId="5935323E" w14:textId="4A4CA8C1" w:rsidR="006D4F05" w:rsidRPr="006D4F05" w:rsidRDefault="006D4F05" w:rsidP="006D4F05">
            <w:pPr>
              <w:spacing w:line="276" w:lineRule="auto"/>
              <w:ind w:right="21"/>
              <w:jc w:val="left"/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</w:pPr>
            <w:r w:rsidRPr="006D4F05"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  <w:t>------------------------------------------------</w:t>
            </w:r>
          </w:p>
          <w:p w14:paraId="7DC52F29" w14:textId="6903959A" w:rsidR="006D4F05" w:rsidRPr="006D4F05" w:rsidRDefault="006D4F05" w:rsidP="006D4F05">
            <w:pPr>
              <w:spacing w:line="276" w:lineRule="auto"/>
              <w:ind w:right="21"/>
              <w:jc w:val="left"/>
              <w:rPr>
                <w:rFonts w:ascii="Arial" w:hAnsi="Arial" w:cs="Arial"/>
                <w:b/>
                <w:i w:val="0"/>
                <w:iCs w:val="0"/>
                <w:color w:val="00B0F0"/>
                <w:sz w:val="22"/>
              </w:rPr>
            </w:pPr>
            <w:r w:rsidRPr="006D4F05">
              <w:rPr>
                <w:rFonts w:ascii="Arial" w:hAnsi="Arial" w:cs="Arial"/>
                <w:i w:val="0"/>
                <w:iCs w:val="0"/>
                <w:sz w:val="22"/>
              </w:rPr>
              <w:t>Kannada- oral</w:t>
            </w:r>
          </w:p>
          <w:p w14:paraId="746E63A6" w14:textId="3F5402E7" w:rsidR="00600191" w:rsidRPr="006D4F05" w:rsidRDefault="00600191" w:rsidP="006D4F05">
            <w:pPr>
              <w:pStyle w:val="Heading4"/>
              <w:spacing w:line="360" w:lineRule="auto"/>
              <w:ind w:left="720"/>
              <w:jc w:val="left"/>
              <w:rPr>
                <w:rFonts w:ascii="Arial" w:hAnsi="Arial" w:cs="Arial"/>
                <w:b w:val="0"/>
                <w:i w:val="0"/>
                <w:iCs w:val="0"/>
                <w:sz w:val="22"/>
              </w:rPr>
            </w:pPr>
          </w:p>
          <w:p w14:paraId="5B5EA525" w14:textId="7F752424" w:rsidR="00600191" w:rsidRPr="006D4F05" w:rsidRDefault="00600191" w:rsidP="006D4F05">
            <w:pPr>
              <w:pStyle w:val="Heading4"/>
              <w:spacing w:line="360" w:lineRule="auto"/>
              <w:ind w:left="720"/>
              <w:jc w:val="left"/>
              <w:rPr>
                <w:rFonts w:ascii="Arial" w:hAnsi="Arial" w:cs="Arial"/>
                <w:b w:val="0"/>
                <w:i w:val="0"/>
                <w:iCs w:val="0"/>
                <w:sz w:val="22"/>
              </w:rPr>
            </w:pPr>
            <w:r w:rsidRPr="006D4F05">
              <w:rPr>
                <w:rFonts w:ascii="Arial" w:hAnsi="Arial" w:cs="Arial"/>
                <w:b w:val="0"/>
                <w:i w:val="0"/>
                <w:iCs w:val="0"/>
                <w:sz w:val="22"/>
              </w:rPr>
              <w:t xml:space="preserve"> </w:t>
            </w:r>
          </w:p>
          <w:p w14:paraId="33189E71" w14:textId="77777777" w:rsidR="00634D71" w:rsidRPr="006D4F05" w:rsidRDefault="00634D71" w:rsidP="006D4F05">
            <w:pPr>
              <w:pStyle w:val="Heading3"/>
              <w:jc w:val="left"/>
              <w:rPr>
                <w:rFonts w:ascii="Arial" w:hAnsi="Arial" w:cs="Arial"/>
                <w:i w:val="0"/>
                <w:iCs w:val="0"/>
                <w:sz w:val="22"/>
                <w:szCs w:val="22"/>
              </w:rPr>
            </w:pPr>
          </w:p>
          <w:p w14:paraId="0BD90774" w14:textId="77777777" w:rsidR="00634D71" w:rsidRPr="006D4F05" w:rsidRDefault="00634D71" w:rsidP="006D4F05">
            <w:pPr>
              <w:pStyle w:val="Heading3"/>
              <w:jc w:val="left"/>
              <w:rPr>
                <w:rFonts w:ascii="Arial" w:hAnsi="Arial" w:cs="Arial"/>
                <w:i w:val="0"/>
                <w:iCs w:val="0"/>
                <w:sz w:val="22"/>
                <w:szCs w:val="22"/>
              </w:rPr>
            </w:pPr>
          </w:p>
          <w:p w14:paraId="2F008535" w14:textId="77777777" w:rsidR="00634D71" w:rsidRPr="006D4F05" w:rsidRDefault="00634D71" w:rsidP="006D4F05">
            <w:pPr>
              <w:pStyle w:val="Heading3"/>
              <w:jc w:val="left"/>
              <w:rPr>
                <w:rFonts w:ascii="Arial" w:hAnsi="Arial" w:cs="Arial"/>
                <w:i w:val="0"/>
                <w:iCs w:val="0"/>
                <w:sz w:val="22"/>
                <w:szCs w:val="22"/>
              </w:rPr>
            </w:pPr>
          </w:p>
          <w:p w14:paraId="34C22B83" w14:textId="0943AD00" w:rsidR="00634D71" w:rsidRPr="006D4F05" w:rsidRDefault="00634D71" w:rsidP="006D4F05">
            <w:pPr>
              <w:spacing w:line="276" w:lineRule="auto"/>
              <w:ind w:right="21"/>
              <w:jc w:val="left"/>
              <w:rPr>
                <w:rFonts w:ascii="Arial" w:hAnsi="Arial" w:cs="Arial"/>
                <w:i w:val="0"/>
                <w:iCs w:val="0"/>
                <w:sz w:val="22"/>
                <w:lang w:val="en-IN"/>
              </w:rPr>
            </w:pPr>
          </w:p>
        </w:tc>
        <w:tc>
          <w:tcPr>
            <w:tcW w:w="6247" w:type="dxa"/>
          </w:tcPr>
          <w:p w14:paraId="7E52840C" w14:textId="51142805" w:rsidR="00634D71" w:rsidRPr="00B209DA" w:rsidRDefault="005B5072" w:rsidP="00B209DA">
            <w:pPr>
              <w:pStyle w:val="Heading2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B209DA">
              <w:rPr>
                <w:rFonts w:ascii="Arial" w:hAnsi="Arial" w:cs="Arial"/>
                <w:sz w:val="28"/>
                <w:szCs w:val="28"/>
              </w:rPr>
              <w:lastRenderedPageBreak/>
              <w:t>Work History</w:t>
            </w:r>
          </w:p>
          <w:p w14:paraId="647F71D3" w14:textId="75559BBB" w:rsidR="00634D71" w:rsidRPr="00B209DA" w:rsidRDefault="00634D71" w:rsidP="00B209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2"/>
                <w:lang w:val="sv-SE"/>
              </w:rPr>
            </w:pPr>
            <w:r w:rsidRPr="00B209DA">
              <w:rPr>
                <w:rFonts w:ascii="Arial" w:eastAsia="Times New Roman" w:hAnsi="Arial" w:cs="Arial"/>
                <w:b/>
                <w:sz w:val="22"/>
                <w:lang w:val="sv-SE"/>
              </w:rPr>
              <w:t>Acacdemic consultant (Subject matter expert) and Academic Writer (Wordveda Learning pvt. Solution) [Remote]. (2023 onwards)</w:t>
            </w:r>
          </w:p>
          <w:p w14:paraId="0F5D24BA" w14:textId="63793814" w:rsidR="00634D71" w:rsidRPr="00B209DA" w:rsidRDefault="00634D71" w:rsidP="00B209DA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4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2"/>
                <w:lang w:val="sv-SE"/>
              </w:rPr>
            </w:pPr>
            <w:r w:rsidRPr="00B209DA">
              <w:rPr>
                <w:rFonts w:ascii="Arial" w:eastAsia="Times New Roman" w:hAnsi="Arial" w:cs="Arial"/>
                <w:bCs/>
                <w:sz w:val="22"/>
                <w:lang w:val="sv-SE"/>
              </w:rPr>
              <w:t>Online tutoring and Expert guidance for international Clients from UK, Australia and Canada.</w:t>
            </w:r>
          </w:p>
          <w:p w14:paraId="7F57721C" w14:textId="7AD87B50" w:rsidR="00634D71" w:rsidRPr="00B209DA" w:rsidRDefault="00634D71" w:rsidP="00B209DA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4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2"/>
                <w:lang w:val="sv-SE"/>
              </w:rPr>
            </w:pPr>
            <w:r w:rsidRPr="00B209DA">
              <w:rPr>
                <w:rFonts w:ascii="Arial" w:eastAsia="Times New Roman" w:hAnsi="Arial" w:cs="Arial"/>
                <w:bCs/>
                <w:sz w:val="22"/>
                <w:lang w:val="sv-SE"/>
              </w:rPr>
              <w:t>Expertise in delivering well-researched and compelling academic content in various domains, including management, finance, project management, life sciences, and healthcare.</w:t>
            </w:r>
          </w:p>
          <w:p w14:paraId="078CAFA5" w14:textId="58C19DDF" w:rsidR="00634D71" w:rsidRPr="00B209DA" w:rsidRDefault="00634D71" w:rsidP="00B209DA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4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sz w:val="22"/>
                <w:lang w:val="sv-SE"/>
              </w:rPr>
            </w:pPr>
            <w:r w:rsidRPr="00B209DA">
              <w:rPr>
                <w:rFonts w:ascii="Arial" w:eastAsia="Times New Roman" w:hAnsi="Arial" w:cs="Arial"/>
                <w:bCs/>
                <w:sz w:val="22"/>
                <w:lang w:val="sv-SE"/>
              </w:rPr>
              <w:t>Successfully engaged with international clients, maintaining a strong reputation for delivering high-quality work within specified deadlines.</w:t>
            </w:r>
          </w:p>
          <w:p w14:paraId="1A985AA3" w14:textId="1EA9E71D" w:rsidR="00634D71" w:rsidRPr="00B209DA" w:rsidRDefault="00634D71" w:rsidP="00B209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2"/>
                <w:lang w:val="sv-SE"/>
              </w:rPr>
            </w:pPr>
            <w:r w:rsidRPr="00B209DA">
              <w:rPr>
                <w:rFonts w:ascii="Arial" w:hAnsi="Arial" w:cs="Arial"/>
                <w:b/>
                <w:sz w:val="22"/>
              </w:rPr>
              <w:t>Academic Coordinator and Team Leader (Iwrite Global, [Remote] (2022-2023)</w:t>
            </w:r>
          </w:p>
          <w:p w14:paraId="3611D81D" w14:textId="77777777" w:rsidR="00634D71" w:rsidRPr="00B209DA" w:rsidRDefault="00634D71" w:rsidP="00B209DA">
            <w:pPr>
              <w:pStyle w:val="Heading4"/>
              <w:numPr>
                <w:ilvl w:val="0"/>
                <w:numId w:val="14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Successfully managed academic projects and coordinated with a diverse team to ensure high-quality content delivery to clients in Saudi Arabia, UAE, UK, and Switzerland.</w:t>
            </w:r>
          </w:p>
          <w:p w14:paraId="116CB666" w14:textId="77777777" w:rsidR="00634D71" w:rsidRPr="00B209DA" w:rsidRDefault="00634D71" w:rsidP="00B209DA">
            <w:pPr>
              <w:pStyle w:val="Heading4"/>
              <w:numPr>
                <w:ilvl w:val="0"/>
                <w:numId w:val="14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Provided leadership as a team leader, overseeing the coordination of academic tasks, ensuring adherence to guidelines, and meeting client expectations.</w:t>
            </w:r>
          </w:p>
          <w:p w14:paraId="54AA6350" w14:textId="2E7D2121" w:rsidR="00634D71" w:rsidRPr="00B209DA" w:rsidRDefault="00634D71" w:rsidP="00B209DA">
            <w:pPr>
              <w:pStyle w:val="Heading4"/>
              <w:numPr>
                <w:ilvl w:val="0"/>
                <w:numId w:val="14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Collaborated with clients and team members to address queries, resolve issues, and ensure the timely completion of projects.</w:t>
            </w:r>
          </w:p>
          <w:p w14:paraId="2E1DD4D7" w14:textId="3A201ACE" w:rsidR="00634D71" w:rsidRPr="00B209DA" w:rsidRDefault="00634D71" w:rsidP="00B209DA">
            <w:pPr>
              <w:pStyle w:val="Heading4"/>
              <w:numPr>
                <w:ilvl w:val="0"/>
                <w:numId w:val="1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2"/>
              </w:rPr>
            </w:pPr>
            <w:r w:rsidRPr="00B209DA">
              <w:rPr>
                <w:rFonts w:ascii="Arial" w:hAnsi="Arial" w:cs="Arial"/>
                <w:bCs/>
                <w:sz w:val="22"/>
              </w:rPr>
              <w:t>Clinical SAS Intern (Signet soft, Bangalore) [onsite] (2021)</w:t>
            </w:r>
          </w:p>
          <w:p w14:paraId="70E745CD" w14:textId="77777777" w:rsidR="00B209DA" w:rsidRDefault="00634D71" w:rsidP="00B209DA">
            <w:pPr>
              <w:pStyle w:val="Heading4"/>
              <w:numPr>
                <w:ilvl w:val="0"/>
                <w:numId w:val="12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Completed a 6-month clinical SAS internship, gaining practical experience in data analysis and reporting using statistical analysis procedures.</w:t>
            </w:r>
          </w:p>
          <w:p w14:paraId="00B6E650" w14:textId="2325818A" w:rsidR="00634D71" w:rsidRPr="00B209DA" w:rsidRDefault="00634D71" w:rsidP="00B209DA">
            <w:pPr>
              <w:pStyle w:val="Heading4"/>
              <w:numPr>
                <w:ilvl w:val="0"/>
                <w:numId w:val="12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Developed SAS programs to create SDTM and ADAM datasets, generating tables and listings as per project specifications.</w:t>
            </w:r>
          </w:p>
          <w:p w14:paraId="0A5D5E28" w14:textId="1AF641DA" w:rsidR="00634D71" w:rsidRPr="00B209DA" w:rsidRDefault="00634D71" w:rsidP="00B209DA">
            <w:pPr>
              <w:pStyle w:val="Heading4"/>
              <w:numPr>
                <w:ilvl w:val="0"/>
                <w:numId w:val="1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2"/>
              </w:rPr>
            </w:pPr>
            <w:r w:rsidRPr="00B209DA">
              <w:rPr>
                <w:rFonts w:ascii="Arial" w:hAnsi="Arial" w:cs="Arial"/>
                <w:bCs/>
                <w:sz w:val="22"/>
              </w:rPr>
              <w:lastRenderedPageBreak/>
              <w:t>Freelance online Educator (Self-employed), [Remote] (2019- 2021)</w:t>
            </w:r>
          </w:p>
          <w:p w14:paraId="07993D0D" w14:textId="77777777" w:rsidR="00B209DA" w:rsidRDefault="00634D71" w:rsidP="00B209DA">
            <w:pPr>
              <w:pStyle w:val="Heading4"/>
              <w:numPr>
                <w:ilvl w:val="0"/>
                <w:numId w:val="17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 xml:space="preserve">Designed and delivered engaging online courses in science especially biology, chemistry, and environmental science for 12-18 years students. </w:t>
            </w:r>
          </w:p>
          <w:p w14:paraId="73F1F70B" w14:textId="77777777" w:rsidR="00B209DA" w:rsidRDefault="00634D71" w:rsidP="00B209DA">
            <w:pPr>
              <w:pStyle w:val="Heading4"/>
              <w:numPr>
                <w:ilvl w:val="0"/>
                <w:numId w:val="17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Utilized a variety of online platforms and tools to facilitate interactive and collaborative learning experiences.</w:t>
            </w:r>
          </w:p>
          <w:p w14:paraId="2F83B8DB" w14:textId="77777777" w:rsidR="00B209DA" w:rsidRDefault="00634D71" w:rsidP="00B209DA">
            <w:pPr>
              <w:pStyle w:val="Heading4"/>
              <w:numPr>
                <w:ilvl w:val="0"/>
                <w:numId w:val="17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Tailored instructional strategies to meet the diverse needs of individual learners, promoting inclusivity and accessibility.</w:t>
            </w:r>
          </w:p>
          <w:p w14:paraId="3D4FB3DA" w14:textId="359BA7DE" w:rsidR="00B209DA" w:rsidRPr="00B209DA" w:rsidRDefault="00634D71" w:rsidP="00B209DA">
            <w:pPr>
              <w:pStyle w:val="Heading4"/>
              <w:numPr>
                <w:ilvl w:val="0"/>
                <w:numId w:val="17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Demonstrated strong communication skills in facilitating virtual discussions, conducting live sessions, and responding to student inquiries.</w:t>
            </w:r>
          </w:p>
          <w:p w14:paraId="7AD18EEF" w14:textId="53A6B3E1" w:rsidR="00634D71" w:rsidRPr="00B209DA" w:rsidRDefault="00634D71" w:rsidP="00B209DA">
            <w:pPr>
              <w:pStyle w:val="Heading4"/>
              <w:numPr>
                <w:ilvl w:val="0"/>
                <w:numId w:val="17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Implemented assessment strategies to measure student understanding and progress, adjusting teaching methods accordingly.</w:t>
            </w:r>
          </w:p>
          <w:p w14:paraId="207FC9C7" w14:textId="11B6A53C" w:rsidR="00634D71" w:rsidRPr="00B209DA" w:rsidRDefault="00634D71" w:rsidP="00B209DA">
            <w:pPr>
              <w:pStyle w:val="Heading4"/>
              <w:numPr>
                <w:ilvl w:val="0"/>
                <w:numId w:val="1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2"/>
              </w:rPr>
            </w:pPr>
            <w:r w:rsidRPr="00B209DA">
              <w:rPr>
                <w:rFonts w:ascii="Arial" w:hAnsi="Arial" w:cs="Arial"/>
                <w:bCs/>
                <w:sz w:val="22"/>
              </w:rPr>
              <w:t>Teaching Assistant (Department of Studies in Botany, University of Mysore, Mysore) [Fulltime] (2011-2016)</w:t>
            </w:r>
          </w:p>
          <w:p w14:paraId="380E0370" w14:textId="77777777" w:rsidR="00634D71" w:rsidRPr="00B209DA" w:rsidRDefault="00634D71" w:rsidP="00B209DA">
            <w:pPr>
              <w:pStyle w:val="Heading4"/>
              <w:numPr>
                <w:ilvl w:val="0"/>
                <w:numId w:val="18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Provided teaching assistance for MSc. Botany students, offering guidance on research projects and dissertations.</w:t>
            </w:r>
          </w:p>
          <w:p w14:paraId="3C661C60" w14:textId="3231B588" w:rsidR="00634D71" w:rsidRPr="00B209DA" w:rsidRDefault="00634D71" w:rsidP="00B209DA">
            <w:pPr>
              <w:pStyle w:val="Heading4"/>
              <w:numPr>
                <w:ilvl w:val="0"/>
                <w:numId w:val="18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Advised and assisted students in project work related to plant pathology, microbiology, and medicinal chemistry.</w:t>
            </w:r>
          </w:p>
          <w:p w14:paraId="74B50CD6" w14:textId="3249B1CD" w:rsidR="00634D71" w:rsidRPr="00B209DA" w:rsidRDefault="00634D71" w:rsidP="00B209DA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B209DA">
              <w:rPr>
                <w:rFonts w:ascii="Arial" w:hAnsi="Arial" w:cs="Arial"/>
                <w:sz w:val="22"/>
              </w:rPr>
              <w:t xml:space="preserve">Experienced in conducting conferences and workshops at Department level at University of Mysore. </w:t>
            </w:r>
          </w:p>
          <w:p w14:paraId="1DE66D3C" w14:textId="7BA17B07" w:rsidR="00634D71" w:rsidRPr="00B209DA" w:rsidRDefault="00634D71" w:rsidP="00B209DA">
            <w:pPr>
              <w:pStyle w:val="Heading4"/>
              <w:numPr>
                <w:ilvl w:val="0"/>
                <w:numId w:val="1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2"/>
              </w:rPr>
            </w:pPr>
            <w:r w:rsidRPr="00B209DA">
              <w:rPr>
                <w:rFonts w:ascii="Arial" w:hAnsi="Arial" w:cs="Arial"/>
                <w:bCs/>
                <w:sz w:val="22"/>
              </w:rPr>
              <w:t xml:space="preserve">Pre-university Lecturer (Indian Academy PU college, Bangalore) [Fulltime] (2010-2011) </w:t>
            </w:r>
          </w:p>
          <w:p w14:paraId="345B516A" w14:textId="519EF806" w:rsidR="00634D71" w:rsidRPr="00B209DA" w:rsidRDefault="00634D71" w:rsidP="00B209DA">
            <w:pPr>
              <w:pStyle w:val="Heading4"/>
              <w:numPr>
                <w:ilvl w:val="0"/>
                <w:numId w:val="19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B209DA">
              <w:rPr>
                <w:rFonts w:ascii="Arial" w:hAnsi="Arial" w:cs="Arial"/>
                <w:b w:val="0"/>
                <w:sz w:val="22"/>
              </w:rPr>
              <w:t>Teaching zoology, botany, and microbiology subjects.</w:t>
            </w:r>
          </w:p>
          <w:p w14:paraId="632E5F64" w14:textId="7EDD389B" w:rsidR="00634D71" w:rsidRPr="00B209DA" w:rsidRDefault="00B209DA" w:rsidP="00B209DA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B209DA">
              <w:rPr>
                <w:rFonts w:ascii="Arial" w:hAnsi="Arial" w:cs="Arial"/>
                <w:sz w:val="22"/>
              </w:rPr>
              <w:t>C</w:t>
            </w:r>
            <w:r w:rsidR="00634D71" w:rsidRPr="00B209DA">
              <w:rPr>
                <w:rFonts w:ascii="Arial" w:hAnsi="Arial" w:cs="Arial"/>
                <w:sz w:val="22"/>
              </w:rPr>
              <w:t xml:space="preserve">onducting various experiment of life sciences (zoology, botany microbiology) for students </w:t>
            </w:r>
          </w:p>
          <w:p w14:paraId="237E5E36" w14:textId="47B71E32" w:rsidR="00634D71" w:rsidRPr="00B209DA" w:rsidRDefault="00634D71" w:rsidP="00B209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2"/>
              </w:rPr>
            </w:pPr>
            <w:r w:rsidRPr="00B209DA">
              <w:rPr>
                <w:rFonts w:ascii="Arial" w:eastAsia="Times New Roman" w:hAnsi="Arial" w:cs="Arial"/>
                <w:b/>
                <w:sz w:val="22"/>
                <w:lang w:val="sv-SE"/>
              </w:rPr>
              <w:t xml:space="preserve">Teacher (KLE international school) [Full time] (2009-2010) teaching Science subject in high school. </w:t>
            </w:r>
          </w:p>
        </w:tc>
      </w:tr>
    </w:tbl>
    <w:p w14:paraId="3F13E366" w14:textId="77777777" w:rsidR="00634D71" w:rsidRPr="00634D71" w:rsidRDefault="00634D71" w:rsidP="00634D71">
      <w:pPr>
        <w:tabs>
          <w:tab w:val="left" w:pos="990"/>
        </w:tabs>
        <w:rPr>
          <w:rFonts w:ascii="Amasis MT Pro Black" w:hAnsi="Amasis MT Pro Black"/>
          <w:sz w:val="40"/>
          <w:szCs w:val="48"/>
        </w:rPr>
      </w:pPr>
    </w:p>
    <w:sectPr w:rsidR="00634D71" w:rsidRPr="00634D71" w:rsidSect="00991EF5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0C6D8" w14:textId="77777777" w:rsidR="00991EF5" w:rsidRDefault="00991EF5" w:rsidP="000C45FF">
      <w:r>
        <w:separator/>
      </w:r>
    </w:p>
  </w:endnote>
  <w:endnote w:type="continuationSeparator" w:id="0">
    <w:p w14:paraId="7A08EF88" w14:textId="77777777" w:rsidR="00991EF5" w:rsidRDefault="00991EF5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8824B" w14:textId="77777777" w:rsidR="00991EF5" w:rsidRDefault="00991EF5" w:rsidP="000C45FF">
      <w:r>
        <w:separator/>
      </w:r>
    </w:p>
  </w:footnote>
  <w:footnote w:type="continuationSeparator" w:id="0">
    <w:p w14:paraId="2B4C6EAA" w14:textId="77777777" w:rsidR="00991EF5" w:rsidRDefault="00991EF5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ECAE1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C5E99A" wp14:editId="699FA9B6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9" type="#_x0000_t75" style="width:10.75pt;height:10.75pt" o:bullet="t">
        <v:imagedata r:id="rId1" o:title="mso412F"/>
      </v:shape>
    </w:pict>
  </w:numPicBullet>
  <w:numPicBullet w:numPicBulletId="1">
    <w:pict>
      <v:shape id="_x0000_i1320" type="#_x0000_t75" style="width:22.55pt;height:22.55pt" o:bullet="t">
        <v:imagedata r:id="rId2" o:title="pointer"/>
      </v:shape>
    </w:pict>
  </w:numPicBullet>
  <w:abstractNum w:abstractNumId="0" w15:restartNumberingAfterBreak="0">
    <w:nsid w:val="02983F9F"/>
    <w:multiLevelType w:val="multilevel"/>
    <w:tmpl w:val="04090021"/>
    <w:lvl w:ilvl="0">
      <w:start w:val="1"/>
      <w:numFmt w:val="bullet"/>
      <w:lvlText w:val=""/>
      <w:lvlJc w:val="left"/>
      <w:pPr>
        <w:ind w:left="-371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-11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34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069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09" w:hanging="360"/>
      </w:pPr>
      <w:rPr>
        <w:rFonts w:ascii="Symbol" w:hAnsi="Symbol" w:hint="default"/>
      </w:rPr>
    </w:lvl>
  </w:abstractNum>
  <w:abstractNum w:abstractNumId="1" w15:restartNumberingAfterBreak="0">
    <w:nsid w:val="0B380F3F"/>
    <w:multiLevelType w:val="hybridMultilevel"/>
    <w:tmpl w:val="111014AA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7462C7"/>
    <w:multiLevelType w:val="hybridMultilevel"/>
    <w:tmpl w:val="313E78F0"/>
    <w:lvl w:ilvl="0" w:tplc="A38A902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CF632D"/>
    <w:multiLevelType w:val="hybridMultilevel"/>
    <w:tmpl w:val="47AE499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C01F4"/>
    <w:multiLevelType w:val="hybridMultilevel"/>
    <w:tmpl w:val="4D52A99E"/>
    <w:lvl w:ilvl="0" w:tplc="4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4460E0"/>
    <w:multiLevelType w:val="hybridMultilevel"/>
    <w:tmpl w:val="97FE5A16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1189E"/>
    <w:multiLevelType w:val="hybridMultilevel"/>
    <w:tmpl w:val="8A6E167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C4940"/>
    <w:multiLevelType w:val="hybridMultilevel"/>
    <w:tmpl w:val="B29A41CC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8C6B24"/>
    <w:multiLevelType w:val="hybridMultilevel"/>
    <w:tmpl w:val="D49C221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D3CAD"/>
    <w:multiLevelType w:val="hybridMultilevel"/>
    <w:tmpl w:val="6E984FAE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AC2A87"/>
    <w:multiLevelType w:val="hybridMultilevel"/>
    <w:tmpl w:val="7A1885D4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A74B31"/>
    <w:multiLevelType w:val="hybridMultilevel"/>
    <w:tmpl w:val="61DE1ACE"/>
    <w:lvl w:ilvl="0" w:tplc="4009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53727"/>
    <w:multiLevelType w:val="hybridMultilevel"/>
    <w:tmpl w:val="E932D50E"/>
    <w:lvl w:ilvl="0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F356BC"/>
    <w:multiLevelType w:val="hybridMultilevel"/>
    <w:tmpl w:val="62107650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F0B39"/>
    <w:multiLevelType w:val="hybridMultilevel"/>
    <w:tmpl w:val="4EEE593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C132F"/>
    <w:multiLevelType w:val="hybridMultilevel"/>
    <w:tmpl w:val="12FA836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33F05"/>
    <w:multiLevelType w:val="hybridMultilevel"/>
    <w:tmpl w:val="C36A5930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9C5649"/>
    <w:multiLevelType w:val="hybridMultilevel"/>
    <w:tmpl w:val="FEDE3E90"/>
    <w:lvl w:ilvl="0" w:tplc="40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7E7F2BE9"/>
    <w:multiLevelType w:val="hybridMultilevel"/>
    <w:tmpl w:val="701A198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431528">
    <w:abstractNumId w:val="11"/>
  </w:num>
  <w:num w:numId="2" w16cid:durableId="1109279495">
    <w:abstractNumId w:val="0"/>
  </w:num>
  <w:num w:numId="3" w16cid:durableId="1928998869">
    <w:abstractNumId w:val="9"/>
  </w:num>
  <w:num w:numId="4" w16cid:durableId="597907558">
    <w:abstractNumId w:val="1"/>
  </w:num>
  <w:num w:numId="5" w16cid:durableId="1238398435">
    <w:abstractNumId w:val="13"/>
  </w:num>
  <w:num w:numId="6" w16cid:durableId="1232304835">
    <w:abstractNumId w:val="12"/>
  </w:num>
  <w:num w:numId="7" w16cid:durableId="1354574551">
    <w:abstractNumId w:val="7"/>
  </w:num>
  <w:num w:numId="8" w16cid:durableId="1754811767">
    <w:abstractNumId w:val="3"/>
  </w:num>
  <w:num w:numId="9" w16cid:durableId="1407023634">
    <w:abstractNumId w:val="16"/>
  </w:num>
  <w:num w:numId="10" w16cid:durableId="378868456">
    <w:abstractNumId w:val="2"/>
  </w:num>
  <w:num w:numId="11" w16cid:durableId="773138238">
    <w:abstractNumId w:val="4"/>
  </w:num>
  <w:num w:numId="12" w16cid:durableId="1119255202">
    <w:abstractNumId w:val="18"/>
  </w:num>
  <w:num w:numId="13" w16cid:durableId="867378058">
    <w:abstractNumId w:val="5"/>
  </w:num>
  <w:num w:numId="14" w16cid:durableId="339936021">
    <w:abstractNumId w:val="14"/>
  </w:num>
  <w:num w:numId="15" w16cid:durableId="1153183501">
    <w:abstractNumId w:val="10"/>
  </w:num>
  <w:num w:numId="16" w16cid:durableId="481310769">
    <w:abstractNumId w:val="17"/>
  </w:num>
  <w:num w:numId="17" w16cid:durableId="661548400">
    <w:abstractNumId w:val="6"/>
  </w:num>
  <w:num w:numId="18" w16cid:durableId="1073115749">
    <w:abstractNumId w:val="15"/>
  </w:num>
  <w:num w:numId="19" w16cid:durableId="9384855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89"/>
    <w:rsid w:val="00030F9D"/>
    <w:rsid w:val="00031360"/>
    <w:rsid w:val="00036450"/>
    <w:rsid w:val="00094499"/>
    <w:rsid w:val="0009674F"/>
    <w:rsid w:val="000C45FF"/>
    <w:rsid w:val="000E3FD1"/>
    <w:rsid w:val="00112054"/>
    <w:rsid w:val="001317D8"/>
    <w:rsid w:val="001525E1"/>
    <w:rsid w:val="0015519F"/>
    <w:rsid w:val="00180329"/>
    <w:rsid w:val="0019001F"/>
    <w:rsid w:val="001A74A5"/>
    <w:rsid w:val="001B2ABD"/>
    <w:rsid w:val="001E0391"/>
    <w:rsid w:val="001E1759"/>
    <w:rsid w:val="001F1ECC"/>
    <w:rsid w:val="002400EB"/>
    <w:rsid w:val="00256CF7"/>
    <w:rsid w:val="002770A3"/>
    <w:rsid w:val="00281FD5"/>
    <w:rsid w:val="0030481B"/>
    <w:rsid w:val="003156FC"/>
    <w:rsid w:val="003254B5"/>
    <w:rsid w:val="0037121F"/>
    <w:rsid w:val="003744A6"/>
    <w:rsid w:val="003910D8"/>
    <w:rsid w:val="003A6B7D"/>
    <w:rsid w:val="003B06CA"/>
    <w:rsid w:val="003E7E7E"/>
    <w:rsid w:val="004071FC"/>
    <w:rsid w:val="00445947"/>
    <w:rsid w:val="004813B3"/>
    <w:rsid w:val="00496591"/>
    <w:rsid w:val="004C63E4"/>
    <w:rsid w:val="004D3011"/>
    <w:rsid w:val="005262AC"/>
    <w:rsid w:val="005910C5"/>
    <w:rsid w:val="005B5072"/>
    <w:rsid w:val="005E39D5"/>
    <w:rsid w:val="00600191"/>
    <w:rsid w:val="00600670"/>
    <w:rsid w:val="0062123A"/>
    <w:rsid w:val="00634D71"/>
    <w:rsid w:val="00646E75"/>
    <w:rsid w:val="006771D0"/>
    <w:rsid w:val="006D4F05"/>
    <w:rsid w:val="006E2C9D"/>
    <w:rsid w:val="00715FCB"/>
    <w:rsid w:val="00743101"/>
    <w:rsid w:val="00764C9F"/>
    <w:rsid w:val="007775E1"/>
    <w:rsid w:val="007867A0"/>
    <w:rsid w:val="007927F5"/>
    <w:rsid w:val="00802CA0"/>
    <w:rsid w:val="008F6989"/>
    <w:rsid w:val="00907D4E"/>
    <w:rsid w:val="00922203"/>
    <w:rsid w:val="009260CD"/>
    <w:rsid w:val="00940A66"/>
    <w:rsid w:val="00952C25"/>
    <w:rsid w:val="00991EF5"/>
    <w:rsid w:val="009D6ACB"/>
    <w:rsid w:val="00A2118D"/>
    <w:rsid w:val="00A4328A"/>
    <w:rsid w:val="00AD0A50"/>
    <w:rsid w:val="00AD76E2"/>
    <w:rsid w:val="00AF1248"/>
    <w:rsid w:val="00B20152"/>
    <w:rsid w:val="00B209DA"/>
    <w:rsid w:val="00B359E4"/>
    <w:rsid w:val="00B57D98"/>
    <w:rsid w:val="00B70850"/>
    <w:rsid w:val="00C066B6"/>
    <w:rsid w:val="00C37BA1"/>
    <w:rsid w:val="00C4674C"/>
    <w:rsid w:val="00C506CF"/>
    <w:rsid w:val="00C72BED"/>
    <w:rsid w:val="00C9578B"/>
    <w:rsid w:val="00CA1729"/>
    <w:rsid w:val="00CB0055"/>
    <w:rsid w:val="00CF39FF"/>
    <w:rsid w:val="00D04148"/>
    <w:rsid w:val="00D2522B"/>
    <w:rsid w:val="00D422DE"/>
    <w:rsid w:val="00D5459D"/>
    <w:rsid w:val="00DA1F4D"/>
    <w:rsid w:val="00DB40FF"/>
    <w:rsid w:val="00DC0091"/>
    <w:rsid w:val="00DD172A"/>
    <w:rsid w:val="00DD4D20"/>
    <w:rsid w:val="00E25A26"/>
    <w:rsid w:val="00E4381A"/>
    <w:rsid w:val="00E55D74"/>
    <w:rsid w:val="00E81A90"/>
    <w:rsid w:val="00E83713"/>
    <w:rsid w:val="00EB65A5"/>
    <w:rsid w:val="00EF0233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EC43B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ListParagraph">
    <w:name w:val="List Paragraph"/>
    <w:basedOn w:val="Normal"/>
    <w:uiPriority w:val="34"/>
    <w:semiHidden/>
    <w:qFormat/>
    <w:rsid w:val="00CF39FF"/>
    <w:pPr>
      <w:ind w:left="720"/>
      <w:contextualSpacing/>
    </w:pPr>
  </w:style>
  <w:style w:type="table" w:styleId="ListTable4-Accent2">
    <w:name w:val="List Table 4 Accent 2"/>
    <w:basedOn w:val="TableNormal"/>
    <w:uiPriority w:val="49"/>
    <w:rsid w:val="00600191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PlainTable5">
    <w:name w:val="Plain Table 5"/>
    <w:basedOn w:val="TableNormal"/>
    <w:uiPriority w:val="45"/>
    <w:rsid w:val="0060019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CA172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EB65A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4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parnasrivastava2885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tan\AppData\Roaming\Microsoft\Templates\Bold%20modern%20resume.dot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Bold modern resume.dotx</Template>
  <TotalTime>0</TotalTime>
  <Pages>3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2024-02-09T08:15:00Z</dcterms:created>
  <dcterms:modified xsi:type="dcterms:W3CDTF">2024-02-09T08:15:00Z</dcterms:modified>
</cp:coreProperties>
</file>