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600"/>
        <w:gridCol w:w="720"/>
        <w:gridCol w:w="6470"/>
      </w:tblGrid>
      <w:tr w:rsidR="001B2ABD" w14:paraId="213D4770" w14:textId="77777777" w:rsidTr="001B2ABD">
        <w:trPr>
          <w:trHeight w:val="4410"/>
        </w:trPr>
        <w:tc>
          <w:tcPr>
            <w:tcW w:w="3600" w:type="dxa"/>
            <w:vAlign w:val="bottom"/>
          </w:tcPr>
          <w:p w14:paraId="02627BB3" w14:textId="7BF226DA" w:rsidR="001B2ABD" w:rsidRDefault="00FF4B23" w:rsidP="001B2ABD">
            <w:pPr>
              <w:tabs>
                <w:tab w:val="left" w:pos="990"/>
              </w:tabs>
              <w:jc w:val="center"/>
            </w:pPr>
            <w:r>
              <w:rPr>
                <w:noProof/>
              </w:rPr>
              <w:drawing>
                <wp:inline distT="0" distB="0" distL="0" distR="0" wp14:anchorId="413B0F88" wp14:editId="7989CAE6">
                  <wp:extent cx="1630680" cy="2286000"/>
                  <wp:effectExtent l="0" t="0" r="7620" b="0"/>
                  <wp:docPr id="19266606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680" cy="2286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" w:type="dxa"/>
          </w:tcPr>
          <w:p w14:paraId="17303B6D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  <w:vAlign w:val="bottom"/>
          </w:tcPr>
          <w:p w14:paraId="30647D52" w14:textId="7792535F" w:rsidR="001B2ABD" w:rsidRPr="00FF4B23" w:rsidRDefault="00DD32F9" w:rsidP="001B2ABD">
            <w:pPr>
              <w:pStyle w:val="Title"/>
              <w:rPr>
                <w:b/>
                <w:bCs/>
                <w:sz w:val="32"/>
                <w:szCs w:val="32"/>
              </w:rPr>
            </w:pPr>
            <w:r w:rsidRPr="00FF4B23">
              <w:rPr>
                <w:b/>
                <w:bCs/>
                <w:sz w:val="32"/>
                <w:szCs w:val="32"/>
              </w:rPr>
              <w:t>SRIDEVI MADHAVAN</w:t>
            </w:r>
          </w:p>
          <w:p w14:paraId="561C29D8" w14:textId="16061352" w:rsidR="00DD32F9" w:rsidRDefault="00DD32F9" w:rsidP="00DD32F9">
            <w:r>
              <w:t>DATE OF BIRTH: 18</w:t>
            </w:r>
            <w:r w:rsidRPr="00DD32F9">
              <w:rPr>
                <w:vertAlign w:val="superscript"/>
              </w:rPr>
              <w:t>TH</w:t>
            </w:r>
            <w:r>
              <w:t xml:space="preserve"> OCTOBER 1982</w:t>
            </w:r>
          </w:p>
          <w:p w14:paraId="1D148FE9" w14:textId="30B57F24" w:rsidR="00DD32F9" w:rsidRDefault="00DD32F9" w:rsidP="00DD32F9">
            <w:r>
              <w:t>Nationality: Indian</w:t>
            </w:r>
          </w:p>
          <w:p w14:paraId="5D0D16C1" w14:textId="37DD4389" w:rsidR="00DD32F9" w:rsidRDefault="00DD32F9" w:rsidP="00DD32F9">
            <w:r>
              <w:t>Marital Status: Married</w:t>
            </w:r>
          </w:p>
          <w:p w14:paraId="5D2F0CD5" w14:textId="50BA8124" w:rsidR="00DD32F9" w:rsidRPr="00DD32F9" w:rsidRDefault="00DD32F9" w:rsidP="00DD32F9">
            <w:r>
              <w:t>Languages known: English,Hindi, Tamil</w:t>
            </w:r>
          </w:p>
          <w:p w14:paraId="1A289087" w14:textId="2F448BF9" w:rsidR="001B2ABD" w:rsidRDefault="001B2ABD" w:rsidP="001B2ABD">
            <w:pPr>
              <w:pStyle w:val="Subtitle"/>
            </w:pPr>
          </w:p>
        </w:tc>
      </w:tr>
      <w:tr w:rsidR="001B2ABD" w14:paraId="76FBD822" w14:textId="77777777" w:rsidTr="001B2ABD">
        <w:tc>
          <w:tcPr>
            <w:tcW w:w="3600" w:type="dxa"/>
          </w:tcPr>
          <w:sdt>
            <w:sdtPr>
              <w:id w:val="-1711873194"/>
              <w:placeholder>
                <w:docPart w:val="AA850EEF0FBB4820BC29BD90699D01AC"/>
              </w:placeholder>
              <w:temporary/>
              <w:showingPlcHdr/>
              <w15:appearance w15:val="hidden"/>
            </w:sdtPr>
            <w:sdtContent>
              <w:p w14:paraId="46EA5699" w14:textId="77777777" w:rsidR="001B2ABD" w:rsidRDefault="00036450" w:rsidP="00036450">
                <w:pPr>
                  <w:pStyle w:val="Heading3"/>
                </w:pPr>
                <w:r w:rsidRPr="00D5459D">
                  <w:t>Profile</w:t>
                </w:r>
              </w:p>
            </w:sdtContent>
          </w:sdt>
          <w:p w14:paraId="267A376B" w14:textId="37F77F48" w:rsidR="00A57AE8" w:rsidRDefault="00A57AE8" w:rsidP="00A57AE8">
            <w:r>
              <w:t>A positive driven teacher with 1</w:t>
            </w:r>
            <w:r w:rsidR="00B52467">
              <w:t xml:space="preserve">4 </w:t>
            </w:r>
            <w:r>
              <w:t>years of experience, working with students of grades which includes pre- primary,1st-2</w:t>
            </w:r>
            <w:r w:rsidRPr="00A57AE8">
              <w:rPr>
                <w:vertAlign w:val="superscript"/>
              </w:rPr>
              <w:t>nd</w:t>
            </w:r>
            <w:r w:rsidR="00B52467">
              <w:rPr>
                <w:vertAlign w:val="superscript"/>
              </w:rPr>
              <w:t xml:space="preserve"> </w:t>
            </w:r>
            <w:r w:rsidR="00B52467">
              <w:t>grade, p</w:t>
            </w:r>
            <w:r>
              <w:t xml:space="preserve">assionate about engaging </w:t>
            </w:r>
            <w:r>
              <w:t xml:space="preserve">students on all levels, </w:t>
            </w:r>
            <w:r>
              <w:t>enhancing</w:t>
            </w:r>
            <w:r>
              <w:t xml:space="preserve"> their social experiences by encouraging group lessons and learning. Talented and using different teaching methods to reach out to students, </w:t>
            </w:r>
            <w:r>
              <w:t>including</w:t>
            </w:r>
            <w:r>
              <w:t xml:space="preserve"> physical demonstrations, drawn</w:t>
            </w:r>
          </w:p>
          <w:p w14:paraId="07E79C01" w14:textId="39ACBC85" w:rsidR="00036450" w:rsidRDefault="00A57AE8" w:rsidP="00A57AE8">
            <w:r>
              <w:t>Illustrations and visual presentations.</w:t>
            </w:r>
            <w:r>
              <w:t xml:space="preserve"> </w:t>
            </w:r>
          </w:p>
          <w:sdt>
            <w:sdtPr>
              <w:id w:val="-1954003311"/>
              <w:placeholder>
                <w:docPart w:val="16359B5DAFD746E284F7604D632BD3C2"/>
              </w:placeholder>
              <w:temporary/>
              <w:showingPlcHdr/>
              <w15:appearance w15:val="hidden"/>
            </w:sdtPr>
            <w:sdtContent>
              <w:p w14:paraId="5B58859D" w14:textId="77777777" w:rsidR="00036450" w:rsidRPr="00CB0055" w:rsidRDefault="00CB0055" w:rsidP="00CB0055">
                <w:pPr>
                  <w:pStyle w:val="Heading3"/>
                </w:pPr>
                <w:r w:rsidRPr="00CB0055">
                  <w:t>Contact</w:t>
                </w:r>
              </w:p>
            </w:sdtContent>
          </w:sdt>
          <w:sdt>
            <w:sdtPr>
              <w:id w:val="1111563247"/>
              <w:placeholder>
                <w:docPart w:val="27E51DEC4B36449C9303710A46FCBADD"/>
              </w:placeholder>
              <w:temporary/>
              <w:showingPlcHdr/>
              <w15:appearance w15:val="hidden"/>
            </w:sdtPr>
            <w:sdtContent>
              <w:p w14:paraId="6E0ABB2A" w14:textId="77777777" w:rsidR="004D3011" w:rsidRDefault="004D3011" w:rsidP="004D3011">
                <w:r w:rsidRPr="004D3011">
                  <w:t>PHONE:</w:t>
                </w:r>
              </w:p>
            </w:sdtContent>
          </w:sdt>
          <w:p w14:paraId="21C7E058" w14:textId="768C95F1" w:rsidR="004D3011" w:rsidRPr="004D3011" w:rsidRDefault="00A57AE8" w:rsidP="004D3011">
            <w:r>
              <w:t>9663466665</w:t>
            </w:r>
          </w:p>
          <w:p w14:paraId="76442A2E" w14:textId="77777777" w:rsidR="004D3011" w:rsidRDefault="004D3011" w:rsidP="004D3011"/>
          <w:sdt>
            <w:sdtPr>
              <w:id w:val="-240260293"/>
              <w:placeholder>
                <w:docPart w:val="E37CE55769274A07A80F49A8486EE8AE"/>
              </w:placeholder>
              <w:temporary/>
              <w:showingPlcHdr/>
              <w15:appearance w15:val="hidden"/>
            </w:sdtPr>
            <w:sdtContent>
              <w:p w14:paraId="30132904" w14:textId="77777777" w:rsidR="004D3011" w:rsidRDefault="004D3011" w:rsidP="004D3011">
                <w:r w:rsidRPr="004D3011">
                  <w:t>EMAIL:</w:t>
                </w:r>
              </w:p>
            </w:sdtContent>
          </w:sdt>
          <w:p w14:paraId="6A19440F" w14:textId="796878DC" w:rsidR="00036450" w:rsidRDefault="00DD32F9" w:rsidP="004D3011">
            <w:hyperlink r:id="rId8" w:history="1">
              <w:r w:rsidRPr="00E13B4C">
                <w:rPr>
                  <w:rStyle w:val="Hyperlink"/>
                </w:rPr>
                <w:t>msvdevi4@gmail.com</w:t>
              </w:r>
            </w:hyperlink>
          </w:p>
          <w:p w14:paraId="74D089AE" w14:textId="77777777" w:rsidR="00DD32F9" w:rsidRDefault="00DD32F9" w:rsidP="004D3011"/>
          <w:p w14:paraId="4752E2E5" w14:textId="5F542886" w:rsidR="00DD32F9" w:rsidRPr="00E4381A" w:rsidRDefault="00DD32F9" w:rsidP="004D3011">
            <w:pPr>
              <w:rPr>
                <w:rStyle w:val="Hyperlink"/>
              </w:rPr>
            </w:pPr>
            <w:r>
              <w:t xml:space="preserve">ADDRESS: Villa no. 115, Heritage County, Thindlu Village, </w:t>
            </w:r>
            <w:r w:rsidR="00FF4B23">
              <w:t>Sarjapur</w:t>
            </w:r>
            <w:r>
              <w:t xml:space="preserve"> Bengaluru- 562125.</w:t>
            </w:r>
          </w:p>
          <w:p w14:paraId="6654E9D5" w14:textId="6CC80001" w:rsidR="004D3011" w:rsidRPr="00CB0055" w:rsidRDefault="00B52467" w:rsidP="00CB0055">
            <w:pPr>
              <w:pStyle w:val="Heading3"/>
            </w:pPr>
            <w:r>
              <w:t>SKILLS</w:t>
            </w:r>
          </w:p>
          <w:p w14:paraId="629B9048" w14:textId="55186B48" w:rsidR="004D3011" w:rsidRDefault="00B52467" w:rsidP="006E2E37">
            <w:pPr>
              <w:pStyle w:val="ListParagraph"/>
              <w:numPr>
                <w:ilvl w:val="0"/>
                <w:numId w:val="3"/>
              </w:numPr>
            </w:pPr>
            <w:r>
              <w:t>Classroom management</w:t>
            </w:r>
          </w:p>
          <w:p w14:paraId="04FAF652" w14:textId="7B0FFF88" w:rsidR="004D3011" w:rsidRDefault="00B52467" w:rsidP="006E2E37">
            <w:pPr>
              <w:pStyle w:val="ListParagraph"/>
              <w:numPr>
                <w:ilvl w:val="0"/>
                <w:numId w:val="3"/>
              </w:numPr>
            </w:pPr>
            <w:r>
              <w:t>Technological skills</w:t>
            </w:r>
            <w:r w:rsidR="006E2E37">
              <w:t xml:space="preserve"> </w:t>
            </w:r>
            <w:r>
              <w:t>(excel, word</w:t>
            </w:r>
            <w:r w:rsidR="006E2E37">
              <w:t>, PowerPoint</w:t>
            </w:r>
            <w:r>
              <w:t>)</w:t>
            </w:r>
          </w:p>
          <w:p w14:paraId="2AC86B4D" w14:textId="35F5728D" w:rsidR="004D3011" w:rsidRDefault="006E2E37" w:rsidP="006E2E37">
            <w:pPr>
              <w:pStyle w:val="ListParagraph"/>
              <w:numPr>
                <w:ilvl w:val="0"/>
                <w:numId w:val="3"/>
              </w:numPr>
            </w:pPr>
            <w:r>
              <w:t>Assessment and Evaluation</w:t>
            </w:r>
          </w:p>
          <w:p w14:paraId="7D5564EB" w14:textId="77777777" w:rsidR="004D3011" w:rsidRDefault="006E2E37" w:rsidP="006E2E37">
            <w:pPr>
              <w:pStyle w:val="ListParagraph"/>
              <w:numPr>
                <w:ilvl w:val="0"/>
                <w:numId w:val="3"/>
              </w:numPr>
            </w:pPr>
            <w:r>
              <w:t>Lesson planning</w:t>
            </w:r>
          </w:p>
          <w:p w14:paraId="7516BDBA" w14:textId="77777777" w:rsidR="006E2E37" w:rsidRDefault="006E2E37" w:rsidP="006E2E37">
            <w:pPr>
              <w:pStyle w:val="ListParagraph"/>
              <w:numPr>
                <w:ilvl w:val="0"/>
                <w:numId w:val="3"/>
              </w:numPr>
            </w:pPr>
            <w:r>
              <w:t>Cultural Competence</w:t>
            </w:r>
          </w:p>
          <w:p w14:paraId="40A577E9" w14:textId="3F44BA47" w:rsidR="006E2E37" w:rsidRDefault="006E2E37" w:rsidP="006E2E37">
            <w:pPr>
              <w:pStyle w:val="ListParagraph"/>
              <w:numPr>
                <w:ilvl w:val="0"/>
                <w:numId w:val="3"/>
              </w:numPr>
            </w:pPr>
            <w:r>
              <w:t>Critical thinking and Analysis</w:t>
            </w:r>
          </w:p>
          <w:p w14:paraId="65C935B2" w14:textId="451C9BF0" w:rsidR="006E2E37" w:rsidRPr="004D3011" w:rsidRDefault="006E2E37" w:rsidP="006E2E37">
            <w:pPr>
              <w:pStyle w:val="ListParagraph"/>
              <w:numPr>
                <w:ilvl w:val="0"/>
                <w:numId w:val="3"/>
              </w:numPr>
            </w:pPr>
            <w:r>
              <w:t>Team Unity and Coordination</w:t>
            </w:r>
          </w:p>
        </w:tc>
        <w:tc>
          <w:tcPr>
            <w:tcW w:w="720" w:type="dxa"/>
          </w:tcPr>
          <w:p w14:paraId="731DEDDD" w14:textId="77777777" w:rsidR="001B2ABD" w:rsidRDefault="001B2ABD" w:rsidP="000C45FF">
            <w:pPr>
              <w:tabs>
                <w:tab w:val="left" w:pos="990"/>
              </w:tabs>
            </w:pPr>
          </w:p>
        </w:tc>
        <w:tc>
          <w:tcPr>
            <w:tcW w:w="6470" w:type="dxa"/>
          </w:tcPr>
          <w:sdt>
            <w:sdtPr>
              <w:id w:val="1049110328"/>
              <w:placeholder>
                <w:docPart w:val="0B0BD2AF50464DBE88C7F2B77AB4B322"/>
              </w:placeholder>
              <w:temporary/>
              <w:showingPlcHdr/>
              <w15:appearance w15:val="hidden"/>
            </w:sdtPr>
            <w:sdtContent>
              <w:p w14:paraId="5E3B2F52" w14:textId="77777777" w:rsidR="001B2ABD" w:rsidRPr="00FF4B23" w:rsidRDefault="00E25A26" w:rsidP="00036450">
                <w:pPr>
                  <w:pStyle w:val="Heading2"/>
                </w:pPr>
                <w:r w:rsidRPr="00FF4B23">
                  <w:t>EDUCATION</w:t>
                </w:r>
              </w:p>
            </w:sdtContent>
          </w:sdt>
          <w:p w14:paraId="1F933655" w14:textId="61442BDA" w:rsidR="00036450" w:rsidRPr="00036450" w:rsidRDefault="006E2E37" w:rsidP="00B359E4">
            <w:pPr>
              <w:pStyle w:val="Heading4"/>
            </w:pPr>
            <w:r>
              <w:t>Valliammal college for women</w:t>
            </w:r>
          </w:p>
          <w:p w14:paraId="6D9810AD" w14:textId="0F286A0A" w:rsidR="00036450" w:rsidRPr="00B359E4" w:rsidRDefault="006E2E37" w:rsidP="00B359E4">
            <w:pPr>
              <w:pStyle w:val="Date"/>
            </w:pPr>
            <w:r>
              <w:t>Bachelors of corporate secretaryship</w:t>
            </w:r>
            <w:r w:rsidR="00036450" w:rsidRPr="00B359E4">
              <w:t xml:space="preserve"> </w:t>
            </w:r>
            <w:r>
              <w:t>–</w:t>
            </w:r>
            <w:r w:rsidR="00036450" w:rsidRPr="00B359E4">
              <w:t xml:space="preserve"> </w:t>
            </w:r>
            <w:r>
              <w:t>2000-2003</w:t>
            </w:r>
          </w:p>
          <w:p w14:paraId="7C3CD401" w14:textId="2A56D2A9" w:rsidR="00036450" w:rsidRDefault="006E2E37" w:rsidP="00036450">
            <w:r>
              <w:t>GPA-70%</w:t>
            </w:r>
          </w:p>
          <w:p w14:paraId="449E319C" w14:textId="27E8718A" w:rsidR="00036450" w:rsidRDefault="006E2E37" w:rsidP="00B359E4">
            <w:pPr>
              <w:pStyle w:val="Heading4"/>
            </w:pPr>
            <w:r>
              <w:t>Vagdevi Vilas School</w:t>
            </w:r>
          </w:p>
          <w:p w14:paraId="03E20245" w14:textId="7447D6FA" w:rsidR="00036450" w:rsidRDefault="006E2E37" w:rsidP="006E2E37">
            <w:r>
              <w:t>Pre-Primary teacher training- 2009-2010(Certified by ACT-academy for creative teaching)</w:t>
            </w:r>
          </w:p>
          <w:p w14:paraId="0A886339" w14:textId="0734BC4C" w:rsidR="006E2E37" w:rsidRPr="006E2E37" w:rsidRDefault="006E2E37" w:rsidP="006E2E37">
            <w:pPr>
              <w:rPr>
                <w:b/>
                <w:bCs/>
              </w:rPr>
            </w:pPr>
            <w:r w:rsidRPr="006E2E37">
              <w:rPr>
                <w:b/>
                <w:bCs/>
              </w:rPr>
              <w:t>Sing</w:t>
            </w:r>
            <w:r>
              <w:rPr>
                <w:b/>
                <w:bCs/>
              </w:rPr>
              <w:t>h</w:t>
            </w:r>
            <w:r w:rsidRPr="006E2E37">
              <w:rPr>
                <w:b/>
                <w:bCs/>
              </w:rPr>
              <w:t>ania University</w:t>
            </w:r>
          </w:p>
          <w:p w14:paraId="107DC751" w14:textId="696C1D65" w:rsidR="00036450" w:rsidRDefault="006E2E37" w:rsidP="00036450">
            <w:r>
              <w:t>Bachelors of Education- 2020-2022</w:t>
            </w:r>
          </w:p>
          <w:sdt>
            <w:sdtPr>
              <w:id w:val="1001553383"/>
              <w:placeholder>
                <w:docPart w:val="075843D91E884236BAE96258A7C17AA0"/>
              </w:placeholder>
              <w:temporary/>
              <w:showingPlcHdr/>
              <w15:appearance w15:val="hidden"/>
            </w:sdtPr>
            <w:sdtContent>
              <w:p w14:paraId="44543562" w14:textId="77777777" w:rsidR="00036450" w:rsidRDefault="00036450" w:rsidP="00036450">
                <w:pPr>
                  <w:pStyle w:val="Heading2"/>
                </w:pPr>
                <w:r w:rsidRPr="00036450">
                  <w:t>WORK EXPERIENCE</w:t>
                </w:r>
              </w:p>
            </w:sdtContent>
          </w:sdt>
          <w:p w14:paraId="6D90CAF6" w14:textId="2E70D53D" w:rsidR="00036450" w:rsidRDefault="00A57AE8" w:rsidP="00B359E4">
            <w:pPr>
              <w:pStyle w:val="Heading4"/>
              <w:rPr>
                <w:bCs/>
              </w:rPr>
            </w:pPr>
            <w:r>
              <w:t>Vagdevi vilas school, Marathahalli [PRE-PRIMARY]</w:t>
            </w:r>
          </w:p>
          <w:p w14:paraId="2C70C898" w14:textId="39B162D2" w:rsidR="00A57AE8" w:rsidRPr="00A57AE8" w:rsidRDefault="00A57AE8" w:rsidP="00A57AE8">
            <w:pPr>
              <w:pStyle w:val="Date"/>
            </w:pPr>
            <w:r>
              <w:t>2010</w:t>
            </w:r>
            <w:r w:rsidR="00036450" w:rsidRPr="00036450">
              <w:t>–</w:t>
            </w:r>
            <w:r>
              <w:t>2012</w:t>
            </w:r>
          </w:p>
          <w:p w14:paraId="56658919" w14:textId="77777777" w:rsidR="004D3011" w:rsidRDefault="004D3011" w:rsidP="00036450"/>
          <w:p w14:paraId="1049596E" w14:textId="3D9DC564" w:rsidR="004D3011" w:rsidRPr="004D3011" w:rsidRDefault="00A57AE8" w:rsidP="00B359E4">
            <w:pPr>
              <w:pStyle w:val="Heading4"/>
              <w:rPr>
                <w:bCs/>
              </w:rPr>
            </w:pPr>
            <w:r>
              <w:t>Narayan E-Techno school</w:t>
            </w:r>
            <w:r w:rsidR="004D3011" w:rsidRPr="004D3011">
              <w:t xml:space="preserve"> </w:t>
            </w:r>
            <w:r>
              <w:t>[</w:t>
            </w:r>
            <w:r w:rsidR="00F37C0E">
              <w:t>PRE-PRIMARY]</w:t>
            </w:r>
          </w:p>
          <w:p w14:paraId="68F8802A" w14:textId="126E93AB" w:rsidR="004D3011" w:rsidRPr="004D3011" w:rsidRDefault="00A57AE8" w:rsidP="00B359E4">
            <w:pPr>
              <w:pStyle w:val="Date"/>
            </w:pPr>
            <w:r>
              <w:t>2012</w:t>
            </w:r>
            <w:r w:rsidR="004D3011" w:rsidRPr="004D3011">
              <w:t>–</w:t>
            </w:r>
            <w:r>
              <w:t>2014</w:t>
            </w:r>
          </w:p>
          <w:p w14:paraId="2C9DA50C" w14:textId="77777777" w:rsidR="004D3011" w:rsidRDefault="004D3011" w:rsidP="00036450"/>
          <w:p w14:paraId="36D1763B" w14:textId="0457FA42" w:rsidR="004D3011" w:rsidRPr="004D3011" w:rsidRDefault="00A57AE8" w:rsidP="00B359E4">
            <w:pPr>
              <w:pStyle w:val="Heading4"/>
              <w:rPr>
                <w:bCs/>
              </w:rPr>
            </w:pPr>
            <w:r>
              <w:t>Vydehi school of excellence</w:t>
            </w:r>
            <w:r w:rsidR="004D3011" w:rsidRPr="004D3011">
              <w:t xml:space="preserve">  </w:t>
            </w:r>
          </w:p>
          <w:p w14:paraId="1CB18A1B" w14:textId="13301B78" w:rsidR="004D3011" w:rsidRDefault="00A57AE8" w:rsidP="00B359E4">
            <w:pPr>
              <w:pStyle w:val="Date"/>
            </w:pPr>
            <w:r>
              <w:t>2014</w:t>
            </w:r>
            <w:r w:rsidR="004D3011" w:rsidRPr="004D3011">
              <w:t>–</w:t>
            </w:r>
            <w:r>
              <w:t>2024</w:t>
            </w:r>
          </w:p>
          <w:p w14:paraId="2D5CF018" w14:textId="17C6CBEB" w:rsidR="00A57AE8" w:rsidRDefault="00A57AE8" w:rsidP="00A57AE8">
            <w:r>
              <w:t xml:space="preserve">Experience: 7 years- </w:t>
            </w:r>
            <w:r w:rsidRPr="00F37C0E">
              <w:rPr>
                <w:b/>
                <w:bCs/>
              </w:rPr>
              <w:t>PRE-PRIMARY UKG</w:t>
            </w:r>
            <w:r w:rsidR="00B52467">
              <w:t xml:space="preserve"> [2014-2021]</w:t>
            </w:r>
          </w:p>
          <w:p w14:paraId="4DE41EF8" w14:textId="528DFBE2" w:rsidR="00A57AE8" w:rsidRDefault="00A57AE8" w:rsidP="00A57AE8">
            <w:r>
              <w:t xml:space="preserve">                      1 year</w:t>
            </w:r>
            <w:r w:rsidRPr="00F37C0E">
              <w:rPr>
                <w:b/>
                <w:bCs/>
              </w:rPr>
              <w:t xml:space="preserve">- </w:t>
            </w:r>
            <w:r w:rsidR="00F37C0E">
              <w:rPr>
                <w:b/>
                <w:bCs/>
              </w:rPr>
              <w:t>G</w:t>
            </w:r>
            <w:r w:rsidRPr="00F37C0E">
              <w:rPr>
                <w:b/>
                <w:bCs/>
              </w:rPr>
              <w:t>rade 1</w:t>
            </w:r>
            <w:r w:rsidR="00F37C0E">
              <w:rPr>
                <w:b/>
                <w:bCs/>
              </w:rPr>
              <w:t xml:space="preserve"> </w:t>
            </w:r>
            <w:r w:rsidR="00B52467">
              <w:t>[2021-2022]</w:t>
            </w:r>
          </w:p>
          <w:p w14:paraId="0D18B1CF" w14:textId="20FCA807" w:rsidR="00A57AE8" w:rsidRDefault="00A57AE8" w:rsidP="00A57AE8">
            <w:r>
              <w:t xml:space="preserve">                       2 years </w:t>
            </w:r>
            <w:r w:rsidRPr="00F37C0E">
              <w:rPr>
                <w:b/>
                <w:bCs/>
              </w:rPr>
              <w:t xml:space="preserve">– Grade </w:t>
            </w:r>
            <w:r w:rsidR="00B52467" w:rsidRPr="00F37C0E">
              <w:rPr>
                <w:b/>
                <w:bCs/>
              </w:rPr>
              <w:t>2</w:t>
            </w:r>
            <w:r w:rsidR="00B52467">
              <w:t xml:space="preserve"> [2022-2024]</w:t>
            </w:r>
          </w:p>
          <w:p w14:paraId="620BEB06" w14:textId="0C7F7DC5" w:rsidR="004D3011" w:rsidRPr="004D3011" w:rsidRDefault="00B52467" w:rsidP="00B52467">
            <w:pPr>
              <w:pStyle w:val="ListParagraph"/>
              <w:numPr>
                <w:ilvl w:val="0"/>
                <w:numId w:val="2"/>
              </w:numPr>
            </w:pPr>
            <w:r>
              <w:t xml:space="preserve">Made the </w:t>
            </w:r>
            <w:r w:rsidR="00F37C0E">
              <w:t>T</w:t>
            </w:r>
            <w:r>
              <w:t>ime Table for all the sections of Pre-Primary</w:t>
            </w:r>
          </w:p>
          <w:p w14:paraId="13880ECD" w14:textId="5DF1AEC0" w:rsidR="00B52467" w:rsidRPr="00A57AE8" w:rsidRDefault="00B52467" w:rsidP="00B52467">
            <w:pPr>
              <w:pStyle w:val="ListParagraph"/>
              <w:numPr>
                <w:ilvl w:val="0"/>
                <w:numId w:val="2"/>
              </w:numPr>
            </w:pPr>
            <w:r>
              <w:t>Handled external competitions (</w:t>
            </w:r>
            <w:r w:rsidRPr="00F37C0E">
              <w:rPr>
                <w:b/>
                <w:bCs/>
              </w:rPr>
              <w:t>SOF, Silver zone,</w:t>
            </w:r>
            <w:r w:rsidRPr="00F37C0E">
              <w:rPr>
                <w:b/>
                <w:bCs/>
              </w:rPr>
              <w:t xml:space="preserve"> </w:t>
            </w:r>
            <w:r w:rsidRPr="00F37C0E">
              <w:rPr>
                <w:b/>
                <w:bCs/>
              </w:rPr>
              <w:t>All India drawing and handwriting competitions NASO, NSTSE, Spell Bee</w:t>
            </w:r>
            <w:r>
              <w:t>)</w:t>
            </w:r>
          </w:p>
          <w:p w14:paraId="7E442E60" w14:textId="17AC86C2" w:rsidR="004D3011" w:rsidRDefault="00F37C0E" w:rsidP="00B52467">
            <w:pPr>
              <w:pStyle w:val="ListParagraph"/>
              <w:numPr>
                <w:ilvl w:val="0"/>
                <w:numId w:val="2"/>
              </w:numPr>
            </w:pPr>
            <w:r>
              <w:t>Made textbook Reading Materials for Primary Students.</w:t>
            </w:r>
          </w:p>
          <w:p w14:paraId="18B419FB" w14:textId="414DAA81" w:rsidR="00036450" w:rsidRDefault="00DD32F9" w:rsidP="00036450">
            <w:pPr>
              <w:pStyle w:val="Heading2"/>
            </w:pPr>
            <w:r>
              <w:t>EXPECTATION</w:t>
            </w:r>
          </w:p>
          <w:p w14:paraId="2C041F46" w14:textId="21531B97" w:rsidR="00DD32F9" w:rsidRPr="00DD32F9" w:rsidRDefault="00DD32F9" w:rsidP="00DD32F9">
            <w:r w:rsidRPr="00DD32F9">
              <w:t xml:space="preserve">Seeking a teaching position that allows me to leverage my skills </w:t>
            </w:r>
            <w:r w:rsidR="00FF4B23" w:rsidRPr="00DD32F9">
              <w:t xml:space="preserve">in </w:t>
            </w:r>
            <w:r w:rsidR="00FF4B23">
              <w:t>primary</w:t>
            </w:r>
            <w:r w:rsidRPr="00DD32F9">
              <w:t xml:space="preserve"> education</w:t>
            </w:r>
            <w:r>
              <w:t xml:space="preserve"> </w:t>
            </w:r>
            <w:r w:rsidRPr="00DD32F9">
              <w:t xml:space="preserve">supported by a proactive and knowledgeable </w:t>
            </w:r>
            <w:r w:rsidR="00FF4B23" w:rsidRPr="00DD32F9">
              <w:t>job provided</w:t>
            </w:r>
            <w:r>
              <w:t xml:space="preserve"> with</w:t>
            </w:r>
            <w:r w:rsidRPr="00DD32F9">
              <w:t xml:space="preserve"> tailored job matching, comprehensive application assistance,</w:t>
            </w:r>
            <w:r w:rsidR="00FF4B23">
              <w:t xml:space="preserve"> an environment with a crowd of teachers working with coordination unitedly </w:t>
            </w:r>
            <w:r w:rsidRPr="00DD32F9">
              <w:t>and insightful career advice.</w:t>
            </w:r>
          </w:p>
          <w:p w14:paraId="50556476" w14:textId="45138F91" w:rsidR="00036450" w:rsidRPr="004D3011" w:rsidRDefault="00036450" w:rsidP="004D3011">
            <w:pPr>
              <w:rPr>
                <w:color w:val="FFFFFF" w:themeColor="background1"/>
              </w:rPr>
            </w:pPr>
          </w:p>
        </w:tc>
      </w:tr>
    </w:tbl>
    <w:p w14:paraId="369F8551" w14:textId="77777777" w:rsidR="00000000" w:rsidRDefault="00000000" w:rsidP="000C45FF">
      <w:pPr>
        <w:tabs>
          <w:tab w:val="left" w:pos="990"/>
        </w:tabs>
      </w:pPr>
    </w:p>
    <w:sectPr w:rsidR="0043117B" w:rsidSect="000C45FF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74CC0A" w14:textId="77777777" w:rsidR="008A714D" w:rsidRDefault="008A714D" w:rsidP="000C45FF">
      <w:r>
        <w:separator/>
      </w:r>
    </w:p>
  </w:endnote>
  <w:endnote w:type="continuationSeparator" w:id="0">
    <w:p w14:paraId="76061028" w14:textId="77777777" w:rsidR="008A714D" w:rsidRDefault="008A714D" w:rsidP="000C4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E368AA" w14:textId="77777777" w:rsidR="008A714D" w:rsidRDefault="008A714D" w:rsidP="000C45FF">
      <w:r>
        <w:separator/>
      </w:r>
    </w:p>
  </w:footnote>
  <w:footnote w:type="continuationSeparator" w:id="0">
    <w:p w14:paraId="6E9F8F49" w14:textId="77777777" w:rsidR="008A714D" w:rsidRDefault="008A714D" w:rsidP="000C45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57ECAD" w14:textId="77777777" w:rsidR="000C45FF" w:rsidRDefault="000C45F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E73EA4" wp14:editId="125AD034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260336" cy="9628632"/>
          <wp:effectExtent l="0" t="0" r="0" b="0"/>
          <wp:wrapNone/>
          <wp:docPr id="3" name="Graphic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60336" cy="96286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6A76B1"/>
    <w:multiLevelType w:val="hybridMultilevel"/>
    <w:tmpl w:val="0AFCE47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76164D"/>
    <w:multiLevelType w:val="hybridMultilevel"/>
    <w:tmpl w:val="995E10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AF1197"/>
    <w:multiLevelType w:val="hybridMultilevel"/>
    <w:tmpl w:val="310622D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1374055">
    <w:abstractNumId w:val="1"/>
  </w:num>
  <w:num w:numId="2" w16cid:durableId="73363663">
    <w:abstractNumId w:val="2"/>
  </w:num>
  <w:num w:numId="3" w16cid:durableId="624046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AE8"/>
    <w:rsid w:val="00036450"/>
    <w:rsid w:val="00094499"/>
    <w:rsid w:val="000C45FF"/>
    <w:rsid w:val="000E3FD1"/>
    <w:rsid w:val="00112054"/>
    <w:rsid w:val="001317D8"/>
    <w:rsid w:val="001525E1"/>
    <w:rsid w:val="00180329"/>
    <w:rsid w:val="0019001F"/>
    <w:rsid w:val="001A74A5"/>
    <w:rsid w:val="001B2ABD"/>
    <w:rsid w:val="001E0391"/>
    <w:rsid w:val="001E1759"/>
    <w:rsid w:val="001F1ECC"/>
    <w:rsid w:val="002400EB"/>
    <w:rsid w:val="00256CF7"/>
    <w:rsid w:val="00281FD5"/>
    <w:rsid w:val="0030481B"/>
    <w:rsid w:val="003156FC"/>
    <w:rsid w:val="003254B5"/>
    <w:rsid w:val="0037121F"/>
    <w:rsid w:val="003910D8"/>
    <w:rsid w:val="003A6B7D"/>
    <w:rsid w:val="003B06CA"/>
    <w:rsid w:val="004071FC"/>
    <w:rsid w:val="00445947"/>
    <w:rsid w:val="004813B3"/>
    <w:rsid w:val="00496591"/>
    <w:rsid w:val="004C63E4"/>
    <w:rsid w:val="004D3011"/>
    <w:rsid w:val="005262AC"/>
    <w:rsid w:val="005E39D5"/>
    <w:rsid w:val="00600670"/>
    <w:rsid w:val="0062123A"/>
    <w:rsid w:val="00646E75"/>
    <w:rsid w:val="006771D0"/>
    <w:rsid w:val="006E2E37"/>
    <w:rsid w:val="00715FCB"/>
    <w:rsid w:val="00743101"/>
    <w:rsid w:val="00764C9F"/>
    <w:rsid w:val="007775E1"/>
    <w:rsid w:val="007867A0"/>
    <w:rsid w:val="007927F5"/>
    <w:rsid w:val="00802CA0"/>
    <w:rsid w:val="008A714D"/>
    <w:rsid w:val="008E136B"/>
    <w:rsid w:val="009260CD"/>
    <w:rsid w:val="00940A66"/>
    <w:rsid w:val="00952C25"/>
    <w:rsid w:val="00A2118D"/>
    <w:rsid w:val="00A57AE8"/>
    <w:rsid w:val="00AD0A50"/>
    <w:rsid w:val="00AD76E2"/>
    <w:rsid w:val="00B20152"/>
    <w:rsid w:val="00B359E4"/>
    <w:rsid w:val="00B52467"/>
    <w:rsid w:val="00B57D98"/>
    <w:rsid w:val="00B70850"/>
    <w:rsid w:val="00BD7E27"/>
    <w:rsid w:val="00C066B6"/>
    <w:rsid w:val="00C37BA1"/>
    <w:rsid w:val="00C4674C"/>
    <w:rsid w:val="00C506CF"/>
    <w:rsid w:val="00C72BED"/>
    <w:rsid w:val="00C9578B"/>
    <w:rsid w:val="00CB0055"/>
    <w:rsid w:val="00D2522B"/>
    <w:rsid w:val="00D422DE"/>
    <w:rsid w:val="00D5459D"/>
    <w:rsid w:val="00DA1F4D"/>
    <w:rsid w:val="00DD172A"/>
    <w:rsid w:val="00DD32F9"/>
    <w:rsid w:val="00E25A26"/>
    <w:rsid w:val="00E4381A"/>
    <w:rsid w:val="00E55D74"/>
    <w:rsid w:val="00F37C0E"/>
    <w:rsid w:val="00F60274"/>
    <w:rsid w:val="00F77FB9"/>
    <w:rsid w:val="00FB068F"/>
    <w:rsid w:val="00FF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24247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/>
    <w:lsdException w:name="Smart Link" w:semiHidden="1" w:unhideWhenUsed="1"/>
  </w:latentStyles>
  <w:style w:type="paragraph" w:default="1" w:styleId="Normal">
    <w:name w:val="Normal"/>
    <w:qFormat/>
    <w:rsid w:val="00B359E4"/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76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3011"/>
    <w:pPr>
      <w:keepNext/>
      <w:keepLines/>
      <w:pBdr>
        <w:bottom w:val="single" w:sz="8" w:space="1" w:color="94B6D2" w:themeColor="accent1"/>
      </w:pBdr>
      <w:spacing w:before="240" w:after="120"/>
      <w:outlineLvl w:val="1"/>
    </w:pPr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0A66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aps/>
      <w:color w:val="548AB7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B359E4"/>
    <w:pPr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3011"/>
    <w:rPr>
      <w:rFonts w:asciiTheme="majorHAnsi" w:eastAsiaTheme="majorEastAsia" w:hAnsiTheme="majorHAnsi" w:cstheme="majorBidi"/>
      <w:b/>
      <w:bCs/>
      <w:caps/>
      <w:sz w:val="2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B2ABD"/>
    <w:rPr>
      <w:caps/>
      <w:color w:val="000000" w:themeColor="text1"/>
      <w:sz w:val="9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1B2ABD"/>
    <w:rPr>
      <w:caps/>
      <w:color w:val="000000" w:themeColor="text1"/>
      <w:sz w:val="96"/>
      <w:szCs w:val="76"/>
    </w:rPr>
  </w:style>
  <w:style w:type="character" w:styleId="Emphasis">
    <w:name w:val="Emphasis"/>
    <w:basedOn w:val="DefaultParagraphFont"/>
    <w:uiPriority w:val="11"/>
    <w:semiHidden/>
    <w:qFormat/>
    <w:rsid w:val="00E25A2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AD76E2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rsid w:val="00036450"/>
  </w:style>
  <w:style w:type="character" w:customStyle="1" w:styleId="DateChar">
    <w:name w:val="Date Char"/>
    <w:basedOn w:val="DefaultParagraphFont"/>
    <w:link w:val="Date"/>
    <w:uiPriority w:val="99"/>
    <w:rsid w:val="00036450"/>
    <w:rPr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281FD5"/>
    <w:rPr>
      <w:color w:val="B85A22" w:themeColor="accent2" w:themeShade="BF"/>
      <w:u w:val="single"/>
    </w:rPr>
  </w:style>
  <w:style w:type="character" w:styleId="UnresolvedMention">
    <w:name w:val="Unresolved Mention"/>
    <w:basedOn w:val="DefaultParagraphFont"/>
    <w:uiPriority w:val="99"/>
    <w:semiHidden/>
    <w:rsid w:val="004813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45FF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0C4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45FF"/>
    <w:rPr>
      <w:sz w:val="22"/>
      <w:szCs w:val="22"/>
    </w:rPr>
  </w:style>
  <w:style w:type="table" w:styleId="TableGrid">
    <w:name w:val="Table Grid"/>
    <w:basedOn w:val="TableNormal"/>
    <w:uiPriority w:val="39"/>
    <w:rsid w:val="001B2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B2ABD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SubtitleChar">
    <w:name w:val="Subtitle Char"/>
    <w:basedOn w:val="DefaultParagraphFont"/>
    <w:link w:val="Subtitle"/>
    <w:uiPriority w:val="11"/>
    <w:rsid w:val="001B2ABD"/>
    <w:rPr>
      <w:color w:val="000000" w:themeColor="text1"/>
      <w:spacing w:val="19"/>
      <w:w w:val="86"/>
      <w:sz w:val="32"/>
      <w:szCs w:val="28"/>
      <w:fitText w:val="2160" w:id="1744560130"/>
    </w:rPr>
  </w:style>
  <w:style w:type="character" w:customStyle="1" w:styleId="Heading3Char">
    <w:name w:val="Heading 3 Char"/>
    <w:basedOn w:val="DefaultParagraphFont"/>
    <w:link w:val="Heading3"/>
    <w:uiPriority w:val="9"/>
    <w:rsid w:val="00940A66"/>
    <w:rPr>
      <w:rFonts w:asciiTheme="majorHAnsi" w:eastAsiaTheme="majorEastAsia" w:hAnsiTheme="majorHAnsi" w:cstheme="majorBidi"/>
      <w:b/>
      <w:caps/>
      <w:color w:val="548AB7" w:themeColor="accent1" w:themeShade="BF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359E4"/>
    <w:rPr>
      <w:b/>
      <w:sz w:val="18"/>
      <w:szCs w:val="22"/>
    </w:rPr>
  </w:style>
  <w:style w:type="paragraph" w:styleId="ListParagraph">
    <w:name w:val="List Paragraph"/>
    <w:basedOn w:val="Normal"/>
    <w:uiPriority w:val="34"/>
    <w:semiHidden/>
    <w:qFormat/>
    <w:rsid w:val="00B524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vdevi4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rimathy%20Madhavan\AppData\Local\Microsoft\Office\16.0\DTS\en-IN%7b284AB6C1-6C54-45D2-A60F-CAFA421AE171%7d\%7bA340C3E0-11EE-4D39-A499-F93BBA4D1E78%7dtf00546271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A850EEF0FBB4820BC29BD90699D01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1C394-2AF4-4389-8626-6FD1A2942886}"/>
      </w:docPartPr>
      <w:docPartBody>
        <w:p w:rsidR="00000000" w:rsidRDefault="00000000">
          <w:pPr>
            <w:pStyle w:val="AA850EEF0FBB4820BC29BD90699D01AC"/>
          </w:pPr>
          <w:r w:rsidRPr="00D5459D">
            <w:t>Profile</w:t>
          </w:r>
        </w:p>
      </w:docPartBody>
    </w:docPart>
    <w:docPart>
      <w:docPartPr>
        <w:name w:val="16359B5DAFD746E284F7604D632BD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E26EE-8BFE-4C28-8E7D-53994F92F93B}"/>
      </w:docPartPr>
      <w:docPartBody>
        <w:p w:rsidR="00000000" w:rsidRDefault="00000000">
          <w:pPr>
            <w:pStyle w:val="16359B5DAFD746E284F7604D632BD3C2"/>
          </w:pPr>
          <w:r w:rsidRPr="00CB0055">
            <w:t>Contact</w:t>
          </w:r>
        </w:p>
      </w:docPartBody>
    </w:docPart>
    <w:docPart>
      <w:docPartPr>
        <w:name w:val="27E51DEC4B36449C9303710A46FCBA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56FA2-CAB6-458B-9FD0-76F587A9C29A}"/>
      </w:docPartPr>
      <w:docPartBody>
        <w:p w:rsidR="00000000" w:rsidRDefault="00000000">
          <w:pPr>
            <w:pStyle w:val="27E51DEC4B36449C9303710A46FCBADD"/>
          </w:pPr>
          <w:r w:rsidRPr="004D3011">
            <w:t>PHONE:</w:t>
          </w:r>
        </w:p>
      </w:docPartBody>
    </w:docPart>
    <w:docPart>
      <w:docPartPr>
        <w:name w:val="E37CE55769274A07A80F49A8486EE8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2B249-4834-4206-9232-3DB16010993F}"/>
      </w:docPartPr>
      <w:docPartBody>
        <w:p w:rsidR="00000000" w:rsidRDefault="00000000">
          <w:pPr>
            <w:pStyle w:val="E37CE55769274A07A80F49A8486EE8AE"/>
          </w:pPr>
          <w:r w:rsidRPr="004D3011">
            <w:t>EMAIL:</w:t>
          </w:r>
        </w:p>
      </w:docPartBody>
    </w:docPart>
    <w:docPart>
      <w:docPartPr>
        <w:name w:val="0B0BD2AF50464DBE88C7F2B77AB4B3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1343E-1F28-4432-8B10-0181D2A0AF29}"/>
      </w:docPartPr>
      <w:docPartBody>
        <w:p w:rsidR="00000000" w:rsidRDefault="00000000">
          <w:pPr>
            <w:pStyle w:val="0B0BD2AF50464DBE88C7F2B77AB4B322"/>
          </w:pPr>
          <w:r w:rsidRPr="00036450">
            <w:t>EDUCATION</w:t>
          </w:r>
        </w:p>
      </w:docPartBody>
    </w:docPart>
    <w:docPart>
      <w:docPartPr>
        <w:name w:val="075843D91E884236BAE96258A7C17A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57C48-CB9A-46C9-9B8F-7241D2370D5D}"/>
      </w:docPartPr>
      <w:docPartBody>
        <w:p w:rsidR="00000000" w:rsidRDefault="00000000">
          <w:pPr>
            <w:pStyle w:val="075843D91E884236BAE96258A7C17AA0"/>
          </w:pPr>
          <w:r w:rsidRPr="00036450">
            <w:t>WORK EXPERIENCE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FCB"/>
    <w:rsid w:val="00945FCB"/>
    <w:rsid w:val="00BD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I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pBdr>
        <w:bottom w:val="single" w:sz="8" w:space="1" w:color="4472C4" w:themeColor="accent1"/>
      </w:pBdr>
      <w:spacing w:before="240" w:after="120" w:line="240" w:lineRule="auto"/>
      <w:outlineLvl w:val="1"/>
    </w:pPr>
    <w:rPr>
      <w:rFonts w:asciiTheme="majorHAnsi" w:eastAsiaTheme="majorEastAsia" w:hAnsiTheme="majorHAnsi" w:cstheme="majorBidi"/>
      <w:b/>
      <w:bCs/>
      <w:caps/>
      <w:kern w:val="0"/>
      <w:szCs w:val="26"/>
      <w:lang w:val="en-US"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14AADBFD13B4AAE8D6FE3975006BAF9">
    <w:name w:val="C14AADBFD13B4AAE8D6FE3975006BAF9"/>
  </w:style>
  <w:style w:type="paragraph" w:customStyle="1" w:styleId="12067E16AA514C558445C23CCF74852C">
    <w:name w:val="12067E16AA514C558445C23CCF74852C"/>
  </w:style>
  <w:style w:type="paragraph" w:customStyle="1" w:styleId="AA850EEF0FBB4820BC29BD90699D01AC">
    <w:name w:val="AA850EEF0FBB4820BC29BD90699D01AC"/>
  </w:style>
  <w:style w:type="paragraph" w:customStyle="1" w:styleId="C7E60C8F5DC44E3EBC0F1E1948F7CC00">
    <w:name w:val="C7E60C8F5DC44E3EBC0F1E1948F7CC00"/>
  </w:style>
  <w:style w:type="paragraph" w:customStyle="1" w:styleId="16359B5DAFD746E284F7604D632BD3C2">
    <w:name w:val="16359B5DAFD746E284F7604D632BD3C2"/>
  </w:style>
  <w:style w:type="paragraph" w:customStyle="1" w:styleId="27E51DEC4B36449C9303710A46FCBADD">
    <w:name w:val="27E51DEC4B36449C9303710A46FCBADD"/>
  </w:style>
  <w:style w:type="paragraph" w:customStyle="1" w:styleId="31949481C8A04D6AB7291C477BCB52E3">
    <w:name w:val="31949481C8A04D6AB7291C477BCB52E3"/>
  </w:style>
  <w:style w:type="paragraph" w:customStyle="1" w:styleId="5814BF1718934B218AAE971A5A8A2C6C">
    <w:name w:val="5814BF1718934B218AAE971A5A8A2C6C"/>
  </w:style>
  <w:style w:type="paragraph" w:customStyle="1" w:styleId="BEEF6CFD1C634264A370E21BEBFADFC4">
    <w:name w:val="BEEF6CFD1C634264A370E21BEBFADFC4"/>
  </w:style>
  <w:style w:type="paragraph" w:customStyle="1" w:styleId="E37CE55769274A07A80F49A8486EE8AE">
    <w:name w:val="E37CE55769274A07A80F49A8486EE8AE"/>
  </w:style>
  <w:style w:type="character" w:styleId="Hyperlink">
    <w:name w:val="Hyperlink"/>
    <w:basedOn w:val="DefaultParagraphFont"/>
    <w:uiPriority w:val="99"/>
    <w:unhideWhenUsed/>
    <w:rPr>
      <w:color w:val="C45911" w:themeColor="accent2" w:themeShade="BF"/>
      <w:u w:val="single"/>
    </w:rPr>
  </w:style>
  <w:style w:type="paragraph" w:customStyle="1" w:styleId="F78589194A14420F972898857A1F9589">
    <w:name w:val="F78589194A14420F972898857A1F9589"/>
  </w:style>
  <w:style w:type="paragraph" w:customStyle="1" w:styleId="8393492875184B8CBD9A62C8F43E46AA">
    <w:name w:val="8393492875184B8CBD9A62C8F43E46AA"/>
  </w:style>
  <w:style w:type="paragraph" w:customStyle="1" w:styleId="0BB1FCF0D1774152840AA28FDA1ECCDD">
    <w:name w:val="0BB1FCF0D1774152840AA28FDA1ECCDD"/>
  </w:style>
  <w:style w:type="paragraph" w:customStyle="1" w:styleId="9FA1B34C2F9D473C806A4076E726EB16">
    <w:name w:val="9FA1B34C2F9D473C806A4076E726EB16"/>
  </w:style>
  <w:style w:type="paragraph" w:customStyle="1" w:styleId="E5AED5A7BD634B549233644B8D94C67B">
    <w:name w:val="E5AED5A7BD634B549233644B8D94C67B"/>
  </w:style>
  <w:style w:type="paragraph" w:customStyle="1" w:styleId="19C932A0EAB545B3836DE3C61EF13D12">
    <w:name w:val="19C932A0EAB545B3836DE3C61EF13D12"/>
  </w:style>
  <w:style w:type="paragraph" w:customStyle="1" w:styleId="0B0BD2AF50464DBE88C7F2B77AB4B322">
    <w:name w:val="0B0BD2AF50464DBE88C7F2B77AB4B322"/>
  </w:style>
  <w:style w:type="paragraph" w:customStyle="1" w:styleId="671D7E67CC1140B8901C507970280E7F">
    <w:name w:val="671D7E67CC1140B8901C507970280E7F"/>
  </w:style>
  <w:style w:type="paragraph" w:customStyle="1" w:styleId="722564FA5EF54F829455965E9D25A26E">
    <w:name w:val="722564FA5EF54F829455965E9D25A26E"/>
  </w:style>
  <w:style w:type="paragraph" w:customStyle="1" w:styleId="0C5C7D8317E6428EB4DC635EDA21B07C">
    <w:name w:val="0C5C7D8317E6428EB4DC635EDA21B07C"/>
  </w:style>
  <w:style w:type="paragraph" w:customStyle="1" w:styleId="764B9767263B4B759ACDF0A34A4F3808">
    <w:name w:val="764B9767263B4B759ACDF0A34A4F3808"/>
  </w:style>
  <w:style w:type="paragraph" w:customStyle="1" w:styleId="4EF53A2485DD432B941C4EA8EAF18949">
    <w:name w:val="4EF53A2485DD432B941C4EA8EAF18949"/>
  </w:style>
  <w:style w:type="paragraph" w:customStyle="1" w:styleId="20F9E63D6039444299ADED912ADEDF1E">
    <w:name w:val="20F9E63D6039444299ADED912ADEDF1E"/>
  </w:style>
  <w:style w:type="paragraph" w:customStyle="1" w:styleId="C113D6C1533B4B689046F059450B6283">
    <w:name w:val="C113D6C1533B4B689046F059450B6283"/>
  </w:style>
  <w:style w:type="paragraph" w:customStyle="1" w:styleId="075843D91E884236BAE96258A7C17AA0">
    <w:name w:val="075843D91E884236BAE96258A7C17AA0"/>
  </w:style>
  <w:style w:type="paragraph" w:customStyle="1" w:styleId="DA7249C175D64F9DA846EE2E69D7432F">
    <w:name w:val="DA7249C175D64F9DA846EE2E69D7432F"/>
  </w:style>
  <w:style w:type="paragraph" w:customStyle="1" w:styleId="D29204A204AE451990617D6E56F93CCF">
    <w:name w:val="D29204A204AE451990617D6E56F93CCF"/>
  </w:style>
  <w:style w:type="paragraph" w:customStyle="1" w:styleId="522DB97D560247D8B440EE1AF7FF0C89">
    <w:name w:val="522DB97D560247D8B440EE1AF7FF0C89"/>
  </w:style>
  <w:style w:type="paragraph" w:customStyle="1" w:styleId="013538885DB343DD90A0805706DC103D">
    <w:name w:val="013538885DB343DD90A0805706DC103D"/>
  </w:style>
  <w:style w:type="paragraph" w:customStyle="1" w:styleId="D1896D80E28F4F4C9E735251B8357D67">
    <w:name w:val="D1896D80E28F4F4C9E735251B8357D67"/>
  </w:style>
  <w:style w:type="paragraph" w:customStyle="1" w:styleId="9646F34A2E1941ED8A5DE4CBCAE75302">
    <w:name w:val="9646F34A2E1941ED8A5DE4CBCAE75302"/>
  </w:style>
  <w:style w:type="paragraph" w:customStyle="1" w:styleId="406342D44AE94E9F836889DB921160D7">
    <w:name w:val="406342D44AE94E9F836889DB921160D7"/>
  </w:style>
  <w:style w:type="paragraph" w:customStyle="1" w:styleId="3EE72178302F4D13A28EBE2C76E98F50">
    <w:name w:val="3EE72178302F4D13A28EBE2C76E98F50"/>
  </w:style>
  <w:style w:type="paragraph" w:customStyle="1" w:styleId="EA67C75DC66B43589D14FE7F2C34FD96">
    <w:name w:val="EA67C75DC66B43589D14FE7F2C34FD96"/>
  </w:style>
  <w:style w:type="paragraph" w:customStyle="1" w:styleId="6553DB94D6E94BF2ABBBE0A0E42BFC50">
    <w:name w:val="6553DB94D6E94BF2ABBBE0A0E42BFC50"/>
  </w:style>
  <w:style w:type="paragraph" w:customStyle="1" w:styleId="996173930C274A6585E844B0DCE494A1">
    <w:name w:val="996173930C274A6585E844B0DCE494A1"/>
  </w:style>
  <w:style w:type="paragraph" w:customStyle="1" w:styleId="E371F5A065A34007BB10D8E378695FED">
    <w:name w:val="E371F5A065A34007BB10D8E378695FED"/>
  </w:style>
  <w:style w:type="paragraph" w:customStyle="1" w:styleId="B4145E3AF58E45059ECB16168EE1D4D1">
    <w:name w:val="B4145E3AF58E45059ECB16168EE1D4D1"/>
  </w:style>
  <w:style w:type="paragraph" w:customStyle="1" w:styleId="1A1A297930A641F78F326287FFA5251E">
    <w:name w:val="1A1A297930A641F78F326287FFA5251E"/>
  </w:style>
  <w:style w:type="paragraph" w:customStyle="1" w:styleId="993B625A9E1A445687664B358B2D32F4">
    <w:name w:val="993B625A9E1A445687664B358B2D32F4"/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aps/>
      <w:kern w:val="0"/>
      <w:szCs w:val="26"/>
      <w:lang w:val="en-US" w:eastAsia="ja-JP"/>
      <w14:ligatures w14:val="none"/>
    </w:rPr>
  </w:style>
  <w:style w:type="paragraph" w:customStyle="1" w:styleId="0E33A913A1D643DC83B3042AEB3BC590">
    <w:name w:val="0E33A913A1D643DC83B3042AEB3BC5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{A340C3E0-11EE-4D39-A499-F93BBA4D1E78}tf00546271_win32</Template>
  <TotalTime>0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2024-05-14T12:37:00Z</dcterms:created>
  <dcterms:modified xsi:type="dcterms:W3CDTF">2024-05-14T13:33:00Z</dcterms:modified>
</cp:coreProperties>
</file>