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720"/>
        <w:gridCol w:w="6470"/>
      </w:tblGrid>
      <w:tr w:rsidR="001B2ABD" w14:paraId="71F3775D" w14:textId="77777777" w:rsidTr="001B2ABD">
        <w:trPr>
          <w:trHeight w:val="4410"/>
        </w:trPr>
        <w:tc>
          <w:tcPr>
            <w:tcW w:w="3600" w:type="dxa"/>
            <w:vAlign w:val="bottom"/>
          </w:tcPr>
          <w:p w14:paraId="483CDAEE" w14:textId="77777777" w:rsidR="001B2ABD" w:rsidRDefault="006F35D3" w:rsidP="001B2ABD">
            <w:pPr>
              <w:tabs>
                <w:tab w:val="left" w:pos="990"/>
              </w:tabs>
              <w:jc w:val="center"/>
            </w:pPr>
            <w:r>
              <w:rPr>
                <w:noProof/>
                <w:lang w:val="en-IN" w:eastAsia="en-IN"/>
              </w:rPr>
              <w:drawing>
                <wp:inline distT="0" distB="0" distL="0" distR="0" wp14:anchorId="472C5659" wp14:editId="0AF97D4F">
                  <wp:extent cx="2139950" cy="21399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amya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2139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D18C3">
              <w:t xml:space="preserve"> </w:t>
            </w:r>
          </w:p>
        </w:tc>
        <w:tc>
          <w:tcPr>
            <w:tcW w:w="720" w:type="dxa"/>
          </w:tcPr>
          <w:p w14:paraId="61A7C98E" w14:textId="77777777" w:rsidR="001B2ABD" w:rsidRDefault="001B2ABD" w:rsidP="000C45FF">
            <w:pPr>
              <w:tabs>
                <w:tab w:val="left" w:pos="990"/>
              </w:tabs>
            </w:pPr>
          </w:p>
        </w:tc>
        <w:tc>
          <w:tcPr>
            <w:tcW w:w="6470" w:type="dxa"/>
            <w:vAlign w:val="bottom"/>
          </w:tcPr>
          <w:p w14:paraId="7CEC3868" w14:textId="77777777" w:rsidR="001B2ABD" w:rsidRDefault="00ED18C3" w:rsidP="001B2ABD">
            <w:pPr>
              <w:pStyle w:val="Title"/>
            </w:pPr>
            <w:r>
              <w:t>RAMYA PRASANTH</w:t>
            </w:r>
          </w:p>
          <w:p w14:paraId="0D3CD63C" w14:textId="77777777" w:rsidR="001B2ABD" w:rsidRDefault="001B2ABD" w:rsidP="008C041F">
            <w:pPr>
              <w:pStyle w:val="Subtitle"/>
            </w:pPr>
          </w:p>
        </w:tc>
      </w:tr>
      <w:tr w:rsidR="001B2ABD" w14:paraId="08580C14" w14:textId="77777777" w:rsidTr="001B2ABD">
        <w:tc>
          <w:tcPr>
            <w:tcW w:w="3600" w:type="dxa"/>
          </w:tcPr>
          <w:sdt>
            <w:sdtPr>
              <w:id w:val="-1711873194"/>
              <w:placeholder>
                <w:docPart w:val="7E2DAE17D16047D4B837A8D16442FB26"/>
              </w:placeholder>
              <w:temporary/>
              <w:showingPlcHdr/>
              <w15:appearance w15:val="hidden"/>
            </w:sdtPr>
            <w:sdtContent>
              <w:p w14:paraId="24371423" w14:textId="77777777" w:rsidR="001B2ABD" w:rsidRDefault="00036450" w:rsidP="00036450">
                <w:pPr>
                  <w:pStyle w:val="Heading3"/>
                </w:pPr>
                <w:r w:rsidRPr="00D5459D">
                  <w:t>Profile</w:t>
                </w:r>
              </w:p>
            </w:sdtContent>
          </w:sdt>
          <w:p w14:paraId="700C452C" w14:textId="77777777" w:rsidR="00036450" w:rsidRDefault="00B2677F" w:rsidP="00B2677F">
            <w:r>
              <w:t xml:space="preserve">Want to learn and achieve more in the field of early childhood. </w:t>
            </w:r>
          </w:p>
          <w:p w14:paraId="21C6AD9C" w14:textId="77777777" w:rsidR="00B2677F" w:rsidRDefault="00B2677F" w:rsidP="00B2677F"/>
          <w:p w14:paraId="5DFF00A1" w14:textId="77777777" w:rsidR="00036450" w:rsidRDefault="00036450" w:rsidP="00036450"/>
          <w:sdt>
            <w:sdtPr>
              <w:id w:val="-1954003311"/>
              <w:placeholder>
                <w:docPart w:val="6B065E9CF77146758D86350AEC20D67B"/>
              </w:placeholder>
              <w:temporary/>
              <w:showingPlcHdr/>
              <w15:appearance w15:val="hidden"/>
            </w:sdtPr>
            <w:sdtContent>
              <w:p w14:paraId="1AC7FADB" w14:textId="77777777" w:rsidR="00036450" w:rsidRPr="00CB0055" w:rsidRDefault="00CB0055" w:rsidP="00CB0055">
                <w:pPr>
                  <w:pStyle w:val="Heading3"/>
                </w:pPr>
                <w:r w:rsidRPr="00CB0055">
                  <w:t>Contact</w:t>
                </w:r>
              </w:p>
            </w:sdtContent>
          </w:sdt>
          <w:sdt>
            <w:sdtPr>
              <w:id w:val="1111563247"/>
              <w:placeholder>
                <w:docPart w:val="B1322736EEBB4107A3D928287BA16CBC"/>
              </w:placeholder>
              <w:temporary/>
              <w:showingPlcHdr/>
              <w15:appearance w15:val="hidden"/>
            </w:sdtPr>
            <w:sdtContent>
              <w:p w14:paraId="04EF5949" w14:textId="77777777" w:rsidR="004D3011" w:rsidRDefault="004D3011" w:rsidP="004D3011">
                <w:r w:rsidRPr="004D3011">
                  <w:t>PHONE:</w:t>
                </w:r>
              </w:p>
            </w:sdtContent>
          </w:sdt>
          <w:p w14:paraId="6D41020F" w14:textId="77777777" w:rsidR="004D3011" w:rsidRDefault="00ED18C3" w:rsidP="004D3011">
            <w:r>
              <w:t>9962982530</w:t>
            </w:r>
          </w:p>
          <w:p w14:paraId="71F8F0A8" w14:textId="77777777" w:rsidR="004D3011" w:rsidRPr="004D3011" w:rsidRDefault="004D3011" w:rsidP="004D3011"/>
          <w:p w14:paraId="76355CEE" w14:textId="77777777" w:rsidR="004D3011" w:rsidRDefault="004D3011" w:rsidP="004D3011"/>
          <w:p w14:paraId="783B190F" w14:textId="77777777" w:rsidR="004D3011" w:rsidRDefault="004D3011" w:rsidP="004D3011"/>
          <w:sdt>
            <w:sdtPr>
              <w:id w:val="-240260293"/>
              <w:placeholder>
                <w:docPart w:val="353FE107C1904D2381953014A9D538DF"/>
              </w:placeholder>
              <w:temporary/>
              <w:showingPlcHdr/>
              <w15:appearance w15:val="hidden"/>
            </w:sdtPr>
            <w:sdtContent>
              <w:p w14:paraId="0E3D455F" w14:textId="77777777" w:rsidR="004D3011" w:rsidRDefault="004D3011" w:rsidP="004D3011">
                <w:r w:rsidRPr="004D3011">
                  <w:t>EMAIL:</w:t>
                </w:r>
              </w:p>
            </w:sdtContent>
          </w:sdt>
          <w:p w14:paraId="5F9AF6CC" w14:textId="5F94BF71" w:rsidR="00036450" w:rsidRPr="00E4381A" w:rsidRDefault="00ED18C3" w:rsidP="004D3011">
            <w:pPr>
              <w:rPr>
                <w:rStyle w:val="Hyperlink"/>
              </w:rPr>
            </w:pPr>
            <w:r>
              <w:t>ram</w:t>
            </w:r>
            <w:r w:rsidR="00AA0AE7">
              <w:t>sprash</w:t>
            </w:r>
            <w:r>
              <w:t>@gmail.com</w:t>
            </w:r>
          </w:p>
          <w:sdt>
            <w:sdtPr>
              <w:id w:val="-1444214663"/>
              <w:placeholder>
                <w:docPart w:val="C09F78D3F1CF468AA5386410C39BB921"/>
              </w:placeholder>
              <w:temporary/>
              <w:showingPlcHdr/>
              <w15:appearance w15:val="hidden"/>
            </w:sdtPr>
            <w:sdtContent>
              <w:p w14:paraId="56FACD2B" w14:textId="77777777" w:rsidR="004D3011" w:rsidRPr="00CB0055" w:rsidRDefault="00CB0055" w:rsidP="00CB0055">
                <w:pPr>
                  <w:pStyle w:val="Heading3"/>
                </w:pPr>
                <w:r w:rsidRPr="00CB0055">
                  <w:t>Hobbies</w:t>
                </w:r>
              </w:p>
            </w:sdtContent>
          </w:sdt>
          <w:p w14:paraId="0EF116C3" w14:textId="1CAC7794" w:rsidR="00AA0AE7" w:rsidRDefault="00ED18C3" w:rsidP="004D3011">
            <w:r>
              <w:t>Hand embroidery</w:t>
            </w:r>
          </w:p>
          <w:p w14:paraId="5BF37E10" w14:textId="77777777" w:rsidR="004D3011" w:rsidRDefault="00ED18C3" w:rsidP="004D3011">
            <w:r>
              <w:t>Diy projects</w:t>
            </w:r>
          </w:p>
          <w:p w14:paraId="27381FF4" w14:textId="77777777" w:rsidR="004D3011" w:rsidRPr="004D3011" w:rsidRDefault="00ED18C3" w:rsidP="00ED18C3">
            <w:r>
              <w:t xml:space="preserve">Reading </w:t>
            </w:r>
          </w:p>
        </w:tc>
        <w:tc>
          <w:tcPr>
            <w:tcW w:w="720" w:type="dxa"/>
          </w:tcPr>
          <w:p w14:paraId="2F2E9BF3" w14:textId="77777777" w:rsidR="001B2ABD" w:rsidRDefault="001B2ABD" w:rsidP="000C45FF">
            <w:pPr>
              <w:tabs>
                <w:tab w:val="left" w:pos="990"/>
              </w:tabs>
            </w:pPr>
          </w:p>
        </w:tc>
        <w:tc>
          <w:tcPr>
            <w:tcW w:w="6470" w:type="dxa"/>
          </w:tcPr>
          <w:sdt>
            <w:sdtPr>
              <w:id w:val="1049110328"/>
              <w:placeholder>
                <w:docPart w:val="102E78A63AF749948789DC033397F7C3"/>
              </w:placeholder>
              <w:temporary/>
              <w:showingPlcHdr/>
              <w15:appearance w15:val="hidden"/>
            </w:sdtPr>
            <w:sdtContent>
              <w:p w14:paraId="2A21779F" w14:textId="77777777" w:rsidR="001B2ABD" w:rsidRDefault="00E25A26" w:rsidP="00036450">
                <w:pPr>
                  <w:pStyle w:val="Heading2"/>
                </w:pPr>
                <w:r w:rsidRPr="00036450">
                  <w:t>EDUCATION</w:t>
                </w:r>
              </w:p>
            </w:sdtContent>
          </w:sdt>
          <w:p w14:paraId="60F6C708" w14:textId="77777777" w:rsidR="00036450" w:rsidRDefault="00EE7376" w:rsidP="00EE7376">
            <w:pPr>
              <w:pStyle w:val="Heading4"/>
            </w:pPr>
            <w:r>
              <w:t xml:space="preserve">M.S.University </w:t>
            </w:r>
          </w:p>
          <w:p w14:paraId="763E678D" w14:textId="77777777" w:rsidR="00EE7376" w:rsidRPr="00EE7376" w:rsidRDefault="00EE7376" w:rsidP="00EE7376">
            <w:r>
              <w:t>2001</w:t>
            </w:r>
          </w:p>
          <w:p w14:paraId="531790C5" w14:textId="77777777" w:rsidR="004D3011" w:rsidRDefault="00EE7376" w:rsidP="00036450">
            <w:r>
              <w:t>Graduation in B.com</w:t>
            </w:r>
          </w:p>
          <w:p w14:paraId="4A19BBD8" w14:textId="77777777" w:rsidR="00EE7376" w:rsidRDefault="00EE7376" w:rsidP="00036450">
            <w:r>
              <w:t>P.G.Diploma in computer education</w:t>
            </w:r>
          </w:p>
          <w:p w14:paraId="584824FC" w14:textId="77777777" w:rsidR="00EE7376" w:rsidRDefault="00EE7376" w:rsidP="00036450">
            <w:r>
              <w:t>Diploma in travel and tourism</w:t>
            </w:r>
          </w:p>
          <w:p w14:paraId="62BFB761" w14:textId="77777777" w:rsidR="00036450" w:rsidRDefault="00036450" w:rsidP="00036450"/>
          <w:p w14:paraId="6FEAEA4A" w14:textId="77777777" w:rsidR="00036450" w:rsidRPr="00B359E4" w:rsidRDefault="00ED18C3" w:rsidP="00B359E4">
            <w:pPr>
              <w:pStyle w:val="Heading4"/>
            </w:pPr>
            <w:r>
              <w:t>Indian school Bahrain</w:t>
            </w:r>
          </w:p>
          <w:p w14:paraId="222B01DC" w14:textId="77777777" w:rsidR="00036450" w:rsidRPr="00B359E4" w:rsidRDefault="00ED18C3" w:rsidP="00B359E4">
            <w:pPr>
              <w:pStyle w:val="Date"/>
            </w:pPr>
            <w:r>
              <w:t xml:space="preserve">1998 </w:t>
            </w:r>
          </w:p>
          <w:p w14:paraId="66F31AD4" w14:textId="77777777" w:rsidR="00036450" w:rsidRDefault="00ED18C3" w:rsidP="00036450">
            <w:r>
              <w:t xml:space="preserve">I was fortunate to do my schooling </w:t>
            </w:r>
            <w:r w:rsidR="00B2677F">
              <w:t>from Indian school B</w:t>
            </w:r>
            <w:r>
              <w:t>ahrain</w:t>
            </w:r>
          </w:p>
          <w:sdt>
            <w:sdtPr>
              <w:id w:val="1001553383"/>
              <w:placeholder>
                <w:docPart w:val="643E5BB298164683AD69E1DB23A123F7"/>
              </w:placeholder>
              <w:temporary/>
              <w:showingPlcHdr/>
              <w15:appearance w15:val="hidden"/>
            </w:sdtPr>
            <w:sdtContent>
              <w:p w14:paraId="175922EA" w14:textId="77777777" w:rsidR="00036450" w:rsidRDefault="00036450" w:rsidP="00036450">
                <w:pPr>
                  <w:pStyle w:val="Heading2"/>
                </w:pPr>
                <w:r w:rsidRPr="00036450">
                  <w:t>WORK EXPERIENCE</w:t>
                </w:r>
              </w:p>
            </w:sdtContent>
          </w:sdt>
          <w:p w14:paraId="29628DF6" w14:textId="48BA1AD0" w:rsidR="00AA0AE7" w:rsidRDefault="00AA0AE7" w:rsidP="00B359E4">
            <w:pPr>
              <w:pStyle w:val="Heading4"/>
            </w:pPr>
            <w:r>
              <w:t>Footprints Preschool and Day care</w:t>
            </w:r>
          </w:p>
          <w:p w14:paraId="1D47731B" w14:textId="5917A527" w:rsidR="00F14019" w:rsidRDefault="00B82B49" w:rsidP="00B84C35">
            <w:r>
              <w:t xml:space="preserve">Currently </w:t>
            </w:r>
            <w:r w:rsidR="001E1343">
              <w:t>not working</w:t>
            </w:r>
            <w:r w:rsidR="00F14019">
              <w:t>.</w:t>
            </w:r>
          </w:p>
          <w:p w14:paraId="666C35CC" w14:textId="77777777" w:rsidR="00B82B49" w:rsidRDefault="00B82B49" w:rsidP="00B84C35"/>
          <w:p w14:paraId="26A36BCA" w14:textId="39B7CE6D" w:rsidR="00B84C35" w:rsidRDefault="00B82B49" w:rsidP="00B84C35">
            <w:r>
              <w:t>Hea</w:t>
            </w:r>
            <w:r w:rsidR="00FB564A">
              <w:t xml:space="preserve">ding </w:t>
            </w:r>
            <w:r w:rsidR="00D878F3">
              <w:t xml:space="preserve">Pan India Onsite </w:t>
            </w:r>
            <w:r w:rsidR="002D7598">
              <w:t>centers</w:t>
            </w:r>
            <w:r w:rsidR="00D878F3">
              <w:t xml:space="preserve"> of Wipro and 6 </w:t>
            </w:r>
            <w:r w:rsidR="002D7598">
              <w:t>Company</w:t>
            </w:r>
            <w:r w:rsidR="00D878F3">
              <w:t xml:space="preserve"> owned </w:t>
            </w:r>
            <w:r w:rsidR="002D7598">
              <w:t>Centers</w:t>
            </w:r>
            <w:r w:rsidR="00D878F3">
              <w:t xml:space="preserve"> in Delhi. </w:t>
            </w:r>
          </w:p>
          <w:p w14:paraId="0B63289C" w14:textId="7619B1F3" w:rsidR="00D878F3" w:rsidRDefault="00D878F3" w:rsidP="00B84C35"/>
          <w:p w14:paraId="5A7CE73F" w14:textId="13D945C1" w:rsidR="001A5CDA" w:rsidRDefault="00D878F3" w:rsidP="00B84C35">
            <w:r>
              <w:t xml:space="preserve">Headed for 6months 7 company owned centers in Bangalore right post </w:t>
            </w:r>
            <w:r w:rsidR="001A5CDA">
              <w:t>covid wherein</w:t>
            </w:r>
            <w:r w:rsidR="00252B4F">
              <w:t xml:space="preserve"> I worked on training Center Heads </w:t>
            </w:r>
            <w:r w:rsidR="007D17F3">
              <w:t xml:space="preserve">to bring in children to the centers, starting from 7 children to </w:t>
            </w:r>
            <w:r w:rsidR="001A5CDA">
              <w:t xml:space="preserve">average of above 50 kids in all </w:t>
            </w:r>
            <w:r w:rsidR="000C15B3">
              <w:t xml:space="preserve">Footprints </w:t>
            </w:r>
            <w:r w:rsidR="001A5CDA">
              <w:t>centers in Bangalore</w:t>
            </w:r>
            <w:r>
              <w:t xml:space="preserve"> </w:t>
            </w:r>
          </w:p>
          <w:p w14:paraId="52CCA9D8" w14:textId="68823838" w:rsidR="00D878F3" w:rsidRDefault="00134E6B" w:rsidP="00B84C35">
            <w:r>
              <w:t>March,</w:t>
            </w:r>
            <w:r w:rsidR="001A5CDA">
              <w:t xml:space="preserve"> I worked on setting up </w:t>
            </w:r>
            <w:r w:rsidR="002D7598">
              <w:t>Pan India Wipro onsite center</w:t>
            </w:r>
            <w:r>
              <w:t xml:space="preserve"> along with the Bangalore coco centers.</w:t>
            </w:r>
          </w:p>
          <w:p w14:paraId="34E22E00" w14:textId="0EAC7178" w:rsidR="00E022C3" w:rsidRDefault="00E022C3" w:rsidP="00B84C35">
            <w:r>
              <w:t xml:space="preserve">Currently I am also heading the coco Delhi </w:t>
            </w:r>
            <w:r w:rsidR="000C15B3">
              <w:t>centers, with the</w:t>
            </w:r>
            <w:r w:rsidR="00A071FD">
              <w:t xml:space="preserve"> pan India Wipro centers</w:t>
            </w:r>
          </w:p>
          <w:p w14:paraId="29A2C7E7" w14:textId="77777777" w:rsidR="00E022C3" w:rsidRDefault="00E022C3" w:rsidP="00B84C35"/>
          <w:p w14:paraId="1C9B1AE6" w14:textId="640B8965" w:rsidR="00F47BC6" w:rsidRDefault="00BC52E8" w:rsidP="00B84C35">
            <w:r>
              <w:t xml:space="preserve">Heading a team of </w:t>
            </w:r>
            <w:r w:rsidR="0034284B">
              <w:t xml:space="preserve">12 members and around </w:t>
            </w:r>
            <w:r w:rsidR="0040086D">
              <w:t xml:space="preserve">60 plus teachers </w:t>
            </w:r>
          </w:p>
          <w:p w14:paraId="7FD0B7D2" w14:textId="520C5BAC" w:rsidR="00AA0AE7" w:rsidRDefault="0040086D" w:rsidP="0084059D">
            <w:r>
              <w:t xml:space="preserve">and </w:t>
            </w:r>
            <w:r w:rsidR="00F47BC6">
              <w:t xml:space="preserve">handling </w:t>
            </w:r>
            <w:r w:rsidR="0093104A">
              <w:t xml:space="preserve">500 plus </w:t>
            </w:r>
            <w:r w:rsidR="00F47BC6">
              <w:t>parents.</w:t>
            </w:r>
          </w:p>
          <w:p w14:paraId="282E3484" w14:textId="77777777" w:rsidR="00AA0AE7" w:rsidRDefault="00AA0AE7" w:rsidP="00B359E4">
            <w:pPr>
              <w:pStyle w:val="Heading4"/>
            </w:pPr>
          </w:p>
          <w:p w14:paraId="3E945C96" w14:textId="77777777" w:rsidR="00AA0AE7" w:rsidRDefault="00AA0AE7" w:rsidP="00B359E4">
            <w:pPr>
              <w:pStyle w:val="Heading4"/>
            </w:pPr>
          </w:p>
          <w:p w14:paraId="05C0982E" w14:textId="77777777" w:rsidR="00AA0AE7" w:rsidRDefault="00AA0AE7" w:rsidP="00B359E4">
            <w:pPr>
              <w:pStyle w:val="Heading4"/>
            </w:pPr>
          </w:p>
          <w:p w14:paraId="519D3410" w14:textId="5CB0CD4B" w:rsidR="00036450" w:rsidRDefault="00B2677F" w:rsidP="00B359E4">
            <w:pPr>
              <w:pStyle w:val="Heading4"/>
              <w:rPr>
                <w:bCs/>
              </w:rPr>
            </w:pPr>
            <w:r>
              <w:t xml:space="preserve">Klay prep and day care: </w:t>
            </w:r>
            <w:r w:rsidRPr="00036450">
              <w:t>curriculum</w:t>
            </w:r>
            <w:r w:rsidR="00EE7376">
              <w:t xml:space="preserve"> coordinator</w:t>
            </w:r>
          </w:p>
          <w:p w14:paraId="16E3277A" w14:textId="77777777" w:rsidR="00036450" w:rsidRDefault="00B2677F" w:rsidP="00B2677F">
            <w:pPr>
              <w:pStyle w:val="Date"/>
            </w:pPr>
            <w:r>
              <w:t>24/6/2019</w:t>
            </w:r>
          </w:p>
          <w:p w14:paraId="236E28BF" w14:textId="77777777" w:rsidR="00B2677F" w:rsidRDefault="00B2677F" w:rsidP="00B2677F">
            <w:r>
              <w:t>ENRICHING LEARNING EXPERIENCE, WORKING CLOSELY WITH CORPORATE PARENTS AND UNDERSTANDING CHILD EDUCATION.</w:t>
            </w:r>
          </w:p>
          <w:p w14:paraId="541DEE6B" w14:textId="77777777" w:rsidR="00B2677F" w:rsidRDefault="00B2677F" w:rsidP="00B2677F">
            <w:r>
              <w:t xml:space="preserve">TAKING CARE OF 200 PLUS CHILDEREN OF 2 COORPORATE CENTERS AND HEADING TEAM OF 25 PLUS TEACHERS, ENSURING CONTSANT TRAININGS. </w:t>
            </w:r>
          </w:p>
          <w:p w14:paraId="1B506035" w14:textId="77777777" w:rsidR="00B2677F" w:rsidRDefault="00B2677F" w:rsidP="00B2677F"/>
          <w:p w14:paraId="758782DA" w14:textId="77777777" w:rsidR="004D3011" w:rsidRPr="004D3011" w:rsidRDefault="004D3011" w:rsidP="00B359E4">
            <w:pPr>
              <w:pStyle w:val="Date"/>
            </w:pPr>
          </w:p>
          <w:p w14:paraId="6AB3EED6" w14:textId="77777777" w:rsidR="00EE7376" w:rsidRDefault="00EE7376" w:rsidP="00EE7376">
            <w:r w:rsidRPr="00EE7376">
              <w:t xml:space="preserve">ZONAL COORDINATOR • LEARNING EDGE INDIA PVT LTD • </w:t>
            </w:r>
          </w:p>
          <w:p w14:paraId="13DE7B82" w14:textId="77777777" w:rsidR="00EE7376" w:rsidRDefault="00EE7376" w:rsidP="00EE7376">
            <w:r>
              <w:t>2015 -2017</w:t>
            </w:r>
          </w:p>
          <w:p w14:paraId="5934F60E" w14:textId="5CDFCDEC" w:rsidR="004D3011" w:rsidRDefault="00EE7376" w:rsidP="00EE7376">
            <w:r w:rsidRPr="00EE7376">
              <w:t xml:space="preserve"> </w:t>
            </w:r>
            <w:r w:rsidR="0084059D" w:rsidRPr="00EE7376">
              <w:t>IT’S</w:t>
            </w:r>
            <w:r w:rsidRPr="00EE7376">
              <w:t xml:space="preserve"> BEEN AN WONDERFUL JOURNEY AS A ZONAL COORDINATOR FOR 11 SUCCESFULLY RUNNING LITTLE ELLY PRE-SCHOOL IN CHENNAI.  CONDUCTED 4 DAY TEACHERS TRAINING. CONTINOUS ASSESMENTS AND AUDITING OF THE SCHOOLS. HAVE BEEN HELPFUL IN SCHOOL SETUP AND BUILDING SET UP OF LITTLE ELLY PRE- SCHOOLS AND ELLY CHILD CARE.</w:t>
            </w:r>
            <w:r w:rsidR="00036450" w:rsidRPr="004D3011">
              <w:t xml:space="preserve"> </w:t>
            </w:r>
          </w:p>
          <w:p w14:paraId="5FD04A08" w14:textId="77777777" w:rsidR="00EE7376" w:rsidRDefault="00EE7376" w:rsidP="00EE7376"/>
          <w:p w14:paraId="54B4F1AB" w14:textId="77777777" w:rsidR="00EE7376" w:rsidRDefault="00EE7376" w:rsidP="00EE7376"/>
          <w:p w14:paraId="3CA80204" w14:textId="77777777" w:rsidR="004D3011" w:rsidRDefault="00B2677F" w:rsidP="00EE7376">
            <w:r>
              <w:t>Little E</w:t>
            </w:r>
            <w:r w:rsidR="00EE7376">
              <w:t xml:space="preserve">lly </w:t>
            </w:r>
            <w:proofErr w:type="spellStart"/>
            <w:r w:rsidR="00EE7376">
              <w:t>Harlur</w:t>
            </w:r>
            <w:proofErr w:type="spellEnd"/>
            <w:r w:rsidR="00EE7376">
              <w:t xml:space="preserve"> Branch</w:t>
            </w:r>
          </w:p>
          <w:p w14:paraId="14622594" w14:textId="77777777" w:rsidR="00EE7376" w:rsidRPr="004D3011" w:rsidRDefault="00EE7376" w:rsidP="00EE7376">
            <w:r>
              <w:t>2011-2013</w:t>
            </w:r>
          </w:p>
          <w:p w14:paraId="1448553E" w14:textId="77777777" w:rsidR="004D3011" w:rsidRPr="004D3011" w:rsidRDefault="00EE7376" w:rsidP="004D3011">
            <w:r w:rsidRPr="00EE7376">
              <w:t>LITTE ELLY – HARLUR CENTE</w:t>
            </w:r>
            <w:r>
              <w:t xml:space="preserve">R 2011 TO 2013 NURSERY TEACHER </w:t>
            </w:r>
            <w:r w:rsidRPr="00EE7376">
              <w:t>HEADING A CLASS OF 24 KIDS. HELPED IN CORDIANTING 2 ANNUAL DAY PROGRAMS EFFECTIVELY AND HELPED IN ORGANISING SEVERAL EVENTS AND FIELD TRIPS</w:t>
            </w:r>
            <w:r w:rsidR="00036450" w:rsidRPr="004D3011">
              <w:t xml:space="preserve"> </w:t>
            </w:r>
          </w:p>
          <w:p w14:paraId="35FAE106" w14:textId="77777777" w:rsidR="004D3011" w:rsidRDefault="004D3011" w:rsidP="00036450"/>
          <w:p w14:paraId="7497712D" w14:textId="77777777" w:rsidR="00036450" w:rsidRDefault="00036450" w:rsidP="00036450">
            <w:pPr>
              <w:pStyle w:val="Heading2"/>
            </w:pPr>
          </w:p>
          <w:p w14:paraId="70DDCEEB" w14:textId="77777777" w:rsidR="00036450" w:rsidRPr="004D3011" w:rsidRDefault="00112054" w:rsidP="004D3011">
            <w:pPr>
              <w:rPr>
                <w:color w:val="FFFFFF" w:themeColor="background1"/>
              </w:rPr>
            </w:pPr>
            <w:r w:rsidRPr="00B90CEF">
              <w:rPr>
                <w:noProof/>
                <w:color w:val="000000" w:themeColor="text1"/>
                <w:lang w:val="en-IN" w:eastAsia="en-IN"/>
              </w:rPr>
              <w:drawing>
                <wp:inline distT="0" distB="0" distL="0" distR="0" wp14:anchorId="20490589" wp14:editId="2C661756">
                  <wp:extent cx="980501" cy="838659"/>
                  <wp:effectExtent l="0" t="0" r="0" b="0"/>
                  <wp:docPr id="12" name="Chart 12" descr="skills chart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</w:tc>
      </w:tr>
    </w:tbl>
    <w:p w14:paraId="34D414BD" w14:textId="77777777" w:rsidR="008C041F" w:rsidRDefault="008C041F" w:rsidP="000C45FF">
      <w:pPr>
        <w:tabs>
          <w:tab w:val="left" w:pos="990"/>
        </w:tabs>
      </w:pPr>
    </w:p>
    <w:sectPr w:rsidR="008C041F" w:rsidSect="000C45FF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56FC4" w14:textId="77777777" w:rsidR="00CB2828" w:rsidRDefault="00CB2828" w:rsidP="000C45FF">
      <w:r>
        <w:separator/>
      </w:r>
    </w:p>
  </w:endnote>
  <w:endnote w:type="continuationSeparator" w:id="0">
    <w:p w14:paraId="712802DA" w14:textId="77777777" w:rsidR="00CB2828" w:rsidRDefault="00CB2828" w:rsidP="000C45FF">
      <w:r>
        <w:continuationSeparator/>
      </w:r>
    </w:p>
  </w:endnote>
  <w:endnote w:type="continuationNotice" w:id="1">
    <w:p w14:paraId="221B4A40" w14:textId="77777777" w:rsidR="00CB2828" w:rsidRDefault="00CB28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64953" w14:textId="77777777" w:rsidR="00CB2828" w:rsidRDefault="00CB2828" w:rsidP="000C45FF">
      <w:r>
        <w:separator/>
      </w:r>
    </w:p>
  </w:footnote>
  <w:footnote w:type="continuationSeparator" w:id="0">
    <w:p w14:paraId="2D503FB5" w14:textId="77777777" w:rsidR="00CB2828" w:rsidRDefault="00CB2828" w:rsidP="000C45FF">
      <w:r>
        <w:continuationSeparator/>
      </w:r>
    </w:p>
  </w:footnote>
  <w:footnote w:type="continuationNotice" w:id="1">
    <w:p w14:paraId="37E1EA65" w14:textId="77777777" w:rsidR="00CB2828" w:rsidRDefault="00CB28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EEDCC" w14:textId="77777777" w:rsidR="008C041F" w:rsidRDefault="008C041F">
    <w:pPr>
      <w:pStyle w:val="Header"/>
    </w:pPr>
    <w:r>
      <w:rPr>
        <w:noProof/>
        <w:lang w:val="en-IN" w:eastAsia="en-IN"/>
      </w:rPr>
      <w:drawing>
        <wp:anchor distT="0" distB="0" distL="114300" distR="114300" simplePos="0" relativeHeight="251658240" behindDoc="1" locked="0" layoutInCell="1" allowOverlap="1" wp14:anchorId="5DED526B" wp14:editId="747FBB8B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260336" cy="9628632"/>
          <wp:effectExtent l="0" t="0" r="0" b="0"/>
          <wp:wrapNone/>
          <wp:docPr id="3" name="Graphic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0336" cy="96286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50"/>
  <w:removePersonalInformation/>
  <w:removeDateAndTime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8C3"/>
    <w:rsid w:val="00036450"/>
    <w:rsid w:val="00094499"/>
    <w:rsid w:val="000C15B3"/>
    <w:rsid w:val="000C45FF"/>
    <w:rsid w:val="000E3FD1"/>
    <w:rsid w:val="00112054"/>
    <w:rsid w:val="00134E6B"/>
    <w:rsid w:val="001525E1"/>
    <w:rsid w:val="00180329"/>
    <w:rsid w:val="0019001F"/>
    <w:rsid w:val="001A5CDA"/>
    <w:rsid w:val="001A74A5"/>
    <w:rsid w:val="001B2ABD"/>
    <w:rsid w:val="001E0391"/>
    <w:rsid w:val="001E1343"/>
    <w:rsid w:val="001E1759"/>
    <w:rsid w:val="001F1ECC"/>
    <w:rsid w:val="002400EB"/>
    <w:rsid w:val="00252B4F"/>
    <w:rsid w:val="00256CF7"/>
    <w:rsid w:val="00281FD5"/>
    <w:rsid w:val="002A36CE"/>
    <w:rsid w:val="002D7598"/>
    <w:rsid w:val="0030481B"/>
    <w:rsid w:val="003156FC"/>
    <w:rsid w:val="003254B5"/>
    <w:rsid w:val="0034284B"/>
    <w:rsid w:val="0037121F"/>
    <w:rsid w:val="00397378"/>
    <w:rsid w:val="003A6B7D"/>
    <w:rsid w:val="003B06CA"/>
    <w:rsid w:val="0040086D"/>
    <w:rsid w:val="004071FC"/>
    <w:rsid w:val="00445947"/>
    <w:rsid w:val="004813B3"/>
    <w:rsid w:val="00496591"/>
    <w:rsid w:val="004C63E4"/>
    <w:rsid w:val="004D3011"/>
    <w:rsid w:val="005262AC"/>
    <w:rsid w:val="005A609F"/>
    <w:rsid w:val="005E39D5"/>
    <w:rsid w:val="00600670"/>
    <w:rsid w:val="0062123A"/>
    <w:rsid w:val="00646E75"/>
    <w:rsid w:val="006771D0"/>
    <w:rsid w:val="006A60D0"/>
    <w:rsid w:val="006F35D3"/>
    <w:rsid w:val="00715FCB"/>
    <w:rsid w:val="00743101"/>
    <w:rsid w:val="007775E1"/>
    <w:rsid w:val="007867A0"/>
    <w:rsid w:val="007927F5"/>
    <w:rsid w:val="007D17F3"/>
    <w:rsid w:val="00802CA0"/>
    <w:rsid w:val="0084059D"/>
    <w:rsid w:val="008C041F"/>
    <w:rsid w:val="009179DB"/>
    <w:rsid w:val="009260CD"/>
    <w:rsid w:val="0093104A"/>
    <w:rsid w:val="00952C25"/>
    <w:rsid w:val="009C7AC2"/>
    <w:rsid w:val="00A071FD"/>
    <w:rsid w:val="00A2118D"/>
    <w:rsid w:val="00A216D7"/>
    <w:rsid w:val="00AA0AE7"/>
    <w:rsid w:val="00AD76E2"/>
    <w:rsid w:val="00B056C4"/>
    <w:rsid w:val="00B20152"/>
    <w:rsid w:val="00B210FE"/>
    <w:rsid w:val="00B2677F"/>
    <w:rsid w:val="00B359E4"/>
    <w:rsid w:val="00B57D98"/>
    <w:rsid w:val="00B70850"/>
    <w:rsid w:val="00B82B49"/>
    <w:rsid w:val="00B84C35"/>
    <w:rsid w:val="00BC52E8"/>
    <w:rsid w:val="00C066B6"/>
    <w:rsid w:val="00C37BA1"/>
    <w:rsid w:val="00C4674C"/>
    <w:rsid w:val="00C506CF"/>
    <w:rsid w:val="00C72BED"/>
    <w:rsid w:val="00C9578B"/>
    <w:rsid w:val="00CB0055"/>
    <w:rsid w:val="00CB2828"/>
    <w:rsid w:val="00D2522B"/>
    <w:rsid w:val="00D422DE"/>
    <w:rsid w:val="00D45D26"/>
    <w:rsid w:val="00D5459D"/>
    <w:rsid w:val="00D878F3"/>
    <w:rsid w:val="00DA1F4D"/>
    <w:rsid w:val="00DD172A"/>
    <w:rsid w:val="00E022C3"/>
    <w:rsid w:val="00E25A26"/>
    <w:rsid w:val="00E4381A"/>
    <w:rsid w:val="00E43C62"/>
    <w:rsid w:val="00E55D74"/>
    <w:rsid w:val="00ED18C3"/>
    <w:rsid w:val="00EE7376"/>
    <w:rsid w:val="00F14019"/>
    <w:rsid w:val="00F47BC6"/>
    <w:rsid w:val="00F60274"/>
    <w:rsid w:val="00F77FB9"/>
    <w:rsid w:val="00FB068F"/>
    <w:rsid w:val="00FB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D56C20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9E4"/>
    <w:rPr>
      <w:sz w:val="1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76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3011"/>
    <w:pPr>
      <w:keepNext/>
      <w:keepLines/>
      <w:pBdr>
        <w:bottom w:val="single" w:sz="8" w:space="1" w:color="94B6D2" w:themeColor="accent1"/>
      </w:pBdr>
      <w:spacing w:before="240" w:after="120"/>
      <w:outlineLvl w:val="1"/>
    </w:pPr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D5459D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548AB7" w:themeColor="accent1" w:themeShade="BF"/>
      <w:sz w:val="22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B359E4"/>
    <w:pPr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D3011"/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B2ABD"/>
    <w:rPr>
      <w:caps/>
      <w:color w:val="000000" w:themeColor="text1"/>
      <w:sz w:val="9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1B2ABD"/>
    <w:rPr>
      <w:caps/>
      <w:color w:val="000000" w:themeColor="text1"/>
      <w:sz w:val="96"/>
      <w:szCs w:val="76"/>
    </w:rPr>
  </w:style>
  <w:style w:type="character" w:styleId="Emphasis">
    <w:name w:val="Emphasis"/>
    <w:basedOn w:val="DefaultParagraphFont"/>
    <w:uiPriority w:val="11"/>
    <w:semiHidden/>
    <w:qFormat/>
    <w:rsid w:val="00E25A2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D76E2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rsid w:val="00036450"/>
  </w:style>
  <w:style w:type="character" w:customStyle="1" w:styleId="DateChar">
    <w:name w:val="Date Char"/>
    <w:basedOn w:val="DefaultParagraphFont"/>
    <w:link w:val="Date"/>
    <w:uiPriority w:val="99"/>
    <w:rsid w:val="00036450"/>
    <w:rPr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281FD5"/>
    <w:rPr>
      <w:color w:val="B85A22" w:themeColor="accent2" w:themeShade="B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rsid w:val="004813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45FF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45FF"/>
    <w:rPr>
      <w:sz w:val="22"/>
      <w:szCs w:val="22"/>
    </w:rPr>
  </w:style>
  <w:style w:type="table" w:styleId="TableGrid">
    <w:name w:val="Table Grid"/>
    <w:basedOn w:val="TableNormal"/>
    <w:uiPriority w:val="39"/>
    <w:rsid w:val="001B2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B2ABD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SubtitleChar">
    <w:name w:val="Subtitle Char"/>
    <w:basedOn w:val="DefaultParagraphFont"/>
    <w:link w:val="Subtitle"/>
    <w:uiPriority w:val="11"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Heading3Char">
    <w:name w:val="Heading 3 Char"/>
    <w:basedOn w:val="DefaultParagraphFont"/>
    <w:link w:val="Heading3"/>
    <w:uiPriority w:val="9"/>
    <w:rsid w:val="00D5459D"/>
    <w:rPr>
      <w:rFonts w:asciiTheme="majorHAnsi" w:eastAsiaTheme="majorEastAsia" w:hAnsiTheme="majorHAnsi" w:cstheme="majorBidi"/>
      <w:b/>
      <w:caps/>
      <w:color w:val="548AB7" w:themeColor="accent1" w:themeShade="BF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B359E4"/>
    <w:rPr>
      <w:b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chart" Target="charts/chart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CPTP\AppData\Roaming\Microsoft\Templates\Blue%20grey%20resume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925087710892123"/>
          <c:y val="0"/>
          <c:w val="0.80138048159801523"/>
          <c:h val="0.97755511811023621"/>
        </c:manualLayout>
      </c:layout>
      <c:barChart>
        <c:barDir val="bar"/>
        <c:grouping val="clustered"/>
        <c:varyColors val="0"/>
        <c:dLbls>
          <c:showLegendKey val="0"/>
          <c:showVal val="0"/>
          <c:showCatName val="0"/>
          <c:showSerName val="0"/>
          <c:showPercent val="0"/>
          <c:showBubbleSize val="0"/>
        </c:dLbls>
        <c:gapWidth val="78"/>
        <c:overlap val="60"/>
        <c:axId val="510443647"/>
        <c:axId val="510551375"/>
      </c:barChart>
      <c:catAx>
        <c:axId val="51044364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  <a:headEnd type="none" w="sm" len="sm"/>
            <a:tailEnd type="none" w="sm" len="sm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0551375"/>
        <c:crosses val="autoZero"/>
        <c:auto val="1"/>
        <c:lblAlgn val="ctr"/>
        <c:lblOffset val="100"/>
        <c:noMultiLvlLbl val="0"/>
      </c:catAx>
      <c:valAx>
        <c:axId val="510551375"/>
        <c:scaling>
          <c:orientation val="minMax"/>
          <c:max val="1"/>
        </c:scaling>
        <c:delete val="1"/>
        <c:axPos val="b"/>
        <c:numFmt formatCode="0.00%" sourceLinked="0"/>
        <c:majorTickMark val="none"/>
        <c:minorTickMark val="none"/>
        <c:tickLblPos val="nextTo"/>
        <c:crossAx val="510443647"/>
        <c:crosses val="autoZero"/>
        <c:crossBetween val="between"/>
        <c:majorUnit val="0.25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0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  <a:headEnd type="none" w="sm" len="sm"/>
        <a:tailEnd type="none" w="sm" len="sm"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46000">
            <a:schemeClr val="phClr"/>
          </a:gs>
          <a:gs pos="100000">
            <a:schemeClr val="phClr">
              <a:lumMod val="20000"/>
              <a:lumOff val="80000"/>
              <a:alpha val="0"/>
            </a:schemeClr>
          </a:gs>
        </a:gsLst>
        <a:path path="circle">
          <a:fillToRect l="50000" t="-80000" r="50000" b="180000"/>
        </a:path>
      </a:gradFill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0">
              <a:schemeClr val="tx1">
                <a:lumMod val="5000"/>
                <a:lumOff val="95000"/>
              </a:schemeClr>
            </a:gs>
            <a:gs pos="100000">
              <a:schemeClr val="tx1">
                <a:lumMod val="15000"/>
                <a:lumOff val="85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0">
              <a:schemeClr val="tx1">
                <a:lumMod val="5000"/>
                <a:lumOff val="95000"/>
              </a:schemeClr>
            </a:gs>
            <a:gs pos="100000">
              <a:schemeClr val="tx1">
                <a:lumMod val="15000"/>
                <a:lumOff val="85000"/>
              </a:schemeClr>
            </a:gs>
          </a:gsLst>
          <a:lin ang="5400000" scaled="0"/>
        </a:gra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  <a:headEnd type="none" w="sm" len="sm"/>
        <a:tailEnd type="none" w="sm" len="sm"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1" kern="1200" cap="all" spc="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E2DAE17D16047D4B837A8D16442FB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01E10F-489B-462B-9AA8-95DEE2F5B328}"/>
      </w:docPartPr>
      <w:docPartBody>
        <w:p w:rsidR="00B96564" w:rsidRDefault="00B96564">
          <w:pPr>
            <w:pStyle w:val="7E2DAE17D16047D4B837A8D16442FB26"/>
          </w:pPr>
          <w:r w:rsidRPr="00D5459D">
            <w:t>Profile</w:t>
          </w:r>
        </w:p>
      </w:docPartBody>
    </w:docPart>
    <w:docPart>
      <w:docPartPr>
        <w:name w:val="6B065E9CF77146758D86350AEC20D6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C8A7C0-6894-4160-87FA-2BB60B3737A0}"/>
      </w:docPartPr>
      <w:docPartBody>
        <w:p w:rsidR="00B96564" w:rsidRDefault="00B96564">
          <w:pPr>
            <w:pStyle w:val="6B065E9CF77146758D86350AEC20D67B"/>
          </w:pPr>
          <w:r w:rsidRPr="00CB0055">
            <w:t>Contact</w:t>
          </w:r>
        </w:p>
      </w:docPartBody>
    </w:docPart>
    <w:docPart>
      <w:docPartPr>
        <w:name w:val="B1322736EEBB4107A3D928287BA16C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01A681-4966-41B1-8745-3D545A7C8D56}"/>
      </w:docPartPr>
      <w:docPartBody>
        <w:p w:rsidR="00B96564" w:rsidRDefault="00B96564">
          <w:pPr>
            <w:pStyle w:val="B1322736EEBB4107A3D928287BA16CBC"/>
          </w:pPr>
          <w:r w:rsidRPr="004D3011">
            <w:t>PHONE:</w:t>
          </w:r>
        </w:p>
      </w:docPartBody>
    </w:docPart>
    <w:docPart>
      <w:docPartPr>
        <w:name w:val="353FE107C1904D2381953014A9D538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2C709-F2F1-40E5-8E2D-D320B7BBAF0E}"/>
      </w:docPartPr>
      <w:docPartBody>
        <w:p w:rsidR="00B96564" w:rsidRDefault="00B96564">
          <w:pPr>
            <w:pStyle w:val="353FE107C1904D2381953014A9D538DF"/>
          </w:pPr>
          <w:r w:rsidRPr="004D3011">
            <w:t>EMAIL:</w:t>
          </w:r>
        </w:p>
      </w:docPartBody>
    </w:docPart>
    <w:docPart>
      <w:docPartPr>
        <w:name w:val="C09F78D3F1CF468AA5386410C39BB9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402679-4799-433A-902C-FABFA6F8B976}"/>
      </w:docPartPr>
      <w:docPartBody>
        <w:p w:rsidR="00B96564" w:rsidRDefault="00B96564">
          <w:pPr>
            <w:pStyle w:val="C09F78D3F1CF468AA5386410C39BB921"/>
          </w:pPr>
          <w:r w:rsidRPr="00CB0055">
            <w:t>Hobbies</w:t>
          </w:r>
        </w:p>
      </w:docPartBody>
    </w:docPart>
    <w:docPart>
      <w:docPartPr>
        <w:name w:val="102E78A63AF749948789DC033397F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43DD2-85AD-4A9E-A3FC-B7A01425AA12}"/>
      </w:docPartPr>
      <w:docPartBody>
        <w:p w:rsidR="00B96564" w:rsidRDefault="00B96564">
          <w:pPr>
            <w:pStyle w:val="102E78A63AF749948789DC033397F7C3"/>
          </w:pPr>
          <w:r w:rsidRPr="00036450">
            <w:t>EDUCATION</w:t>
          </w:r>
        </w:p>
      </w:docPartBody>
    </w:docPart>
    <w:docPart>
      <w:docPartPr>
        <w:name w:val="643E5BB298164683AD69E1DB23A123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802C12-DAC1-435E-B78F-387C0057BF64}"/>
      </w:docPartPr>
      <w:docPartBody>
        <w:p w:rsidR="00B96564" w:rsidRDefault="00B96564">
          <w:pPr>
            <w:pStyle w:val="643E5BB298164683AD69E1DB23A123F7"/>
          </w:pPr>
          <w:r w:rsidRPr="00036450">
            <w:t>WORK EXPERIENCE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564"/>
    <w:rsid w:val="003962B6"/>
    <w:rsid w:val="00983DE3"/>
    <w:rsid w:val="00B96564"/>
    <w:rsid w:val="00C549CF"/>
    <w:rsid w:val="00FC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pBdr>
        <w:bottom w:val="single" w:sz="8" w:space="1" w:color="4472C4" w:themeColor="accent1"/>
      </w:pBdr>
      <w:spacing w:before="240" w:after="120" w:line="240" w:lineRule="auto"/>
      <w:outlineLvl w:val="1"/>
    </w:pPr>
    <w:rPr>
      <w:rFonts w:asciiTheme="majorHAnsi" w:eastAsiaTheme="majorEastAsia" w:hAnsiTheme="majorHAnsi" w:cstheme="majorBidi"/>
      <w:b/>
      <w:bCs/>
      <w:caps/>
      <w:szCs w:val="26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E2DAE17D16047D4B837A8D16442FB26">
    <w:name w:val="7E2DAE17D16047D4B837A8D16442FB26"/>
  </w:style>
  <w:style w:type="paragraph" w:customStyle="1" w:styleId="6B065E9CF77146758D86350AEC20D67B">
    <w:name w:val="6B065E9CF77146758D86350AEC20D67B"/>
  </w:style>
  <w:style w:type="paragraph" w:customStyle="1" w:styleId="B1322736EEBB4107A3D928287BA16CBC">
    <w:name w:val="B1322736EEBB4107A3D928287BA16CBC"/>
  </w:style>
  <w:style w:type="paragraph" w:customStyle="1" w:styleId="353FE107C1904D2381953014A9D538DF">
    <w:name w:val="353FE107C1904D2381953014A9D538DF"/>
  </w:style>
  <w:style w:type="character" w:styleId="Hyperlink">
    <w:name w:val="Hyperlink"/>
    <w:basedOn w:val="DefaultParagraphFont"/>
    <w:uiPriority w:val="99"/>
    <w:unhideWhenUsed/>
    <w:rPr>
      <w:color w:val="C45911" w:themeColor="accent2" w:themeShade="BF"/>
      <w:u w:val="single"/>
    </w:rPr>
  </w:style>
  <w:style w:type="paragraph" w:customStyle="1" w:styleId="C09F78D3F1CF468AA5386410C39BB921">
    <w:name w:val="C09F78D3F1CF468AA5386410C39BB921"/>
  </w:style>
  <w:style w:type="paragraph" w:customStyle="1" w:styleId="102E78A63AF749948789DC033397F7C3">
    <w:name w:val="102E78A63AF749948789DC033397F7C3"/>
  </w:style>
  <w:style w:type="paragraph" w:customStyle="1" w:styleId="643E5BB298164683AD69E1DB23A123F7">
    <w:name w:val="643E5BB298164683AD69E1DB23A123F7"/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aps/>
      <w:szCs w:val="26"/>
      <w:lang w:val="en-US"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8143E149-BD72-41A7-8F13-AF59DE30D6FA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71af3243-3dd4-4a8d-8c0d-dd76da1f02a5"/>
    <ds:schemaRef ds:uri="16c05727-aa75-4e4a-9b5f-8a80a1165891"/>
  </ds:schemaRefs>
</ds:datastoreItem>
</file>

<file path=customXml/itemProps2.xml><?xml version="1.0" encoding="utf-8"?>
<ds:datastoreItem xmlns:ds="http://schemas.openxmlformats.org/officeDocument/2006/customXml" ds:itemID="{18506A0D-4821-47C2-BD9B-CACF27C6B1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14EC26-251D-443A-AF4F-B15D0F3B0F84}">
  <ds:schemaRefs>
    <ds:schemaRef ds:uri="http://schemas.microsoft.com/office/2006/metadata/properties"/>
    <ds:schemaRef ds:uri="http://www.w3.org/2000/xmlns/"/>
    <ds:schemaRef ds:uri="71af3243-3dd4-4a8d-8c0d-dd76da1f02a5"/>
    <ds:schemaRef ds:uri="http://www.w3.org/2001/XMLSchema-instan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Blue%20grey%20resume.dotx</Template>
  <TotalTime>0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2022-12-12T07:27:00Z</dcterms:created>
  <dcterms:modified xsi:type="dcterms:W3CDTF">2023-09-06T03:16:00Z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